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="00D42D59" w:rsidRPr="00966772" w14:paraId="6523EE09" w14:textId="77777777" w:rsidTr="00D42D59">
        <w:trPr>
          <w:trHeight w:val="258"/>
        </w:trPr>
        <w:tc>
          <w:tcPr>
            <w:tcW w:w="547" w:type="dxa"/>
            <w:shd w:val="clear" w:color="auto" w:fill="E2EFD9" w:themeFill="accent6" w:themeFillTint="33"/>
          </w:tcPr>
          <w:p w14:paraId="05FADC5F" w14:textId="77777777" w:rsidR="00D42D59" w:rsidRPr="00966772" w:rsidRDefault="00D42D5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vAlign w:val="center"/>
          </w:tcPr>
          <w:p w14:paraId="0C6E6DE2" w14:textId="77777777" w:rsidR="00D42D59" w:rsidRDefault="00D42D59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14:paraId="03E4EEE0" w14:textId="50C71EB9" w:rsidR="00BF56A7" w:rsidRPr="00966772" w:rsidRDefault="00BF56A7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vAlign w:val="center"/>
          </w:tcPr>
          <w:p w14:paraId="3129905A" w14:textId="77777777" w:rsidR="00D42D59" w:rsidRDefault="00D42D59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14:paraId="00ACA9FF" w14:textId="22939F45" w:rsidR="00BF56A7" w:rsidRPr="00966772" w:rsidRDefault="00BF56A7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vAlign w:val="center"/>
          </w:tcPr>
          <w:p w14:paraId="1451D3FD" w14:textId="77777777" w:rsidR="00D42D59" w:rsidRDefault="00D42D59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14:paraId="7B024BF6" w14:textId="223E540C" w:rsidR="00BF56A7" w:rsidRPr="00966772" w:rsidRDefault="00BF56A7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="00D42D59" w:rsidRPr="00966772" w14:paraId="6B443018" w14:textId="77777777" w:rsidTr="00AA61B1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E6FC402" w14:textId="2B4F3C9F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D9D9D9" w:themeFill="background1" w:themeFillShade="D9"/>
          </w:tcPr>
          <w:p w14:paraId="10BF5A6B" w14:textId="033057FA" w:rsidR="00D42D59" w:rsidRPr="00AA61B1" w:rsidRDefault="00D42D59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</w:tcPr>
          <w:p w14:paraId="17FC7E9C" w14:textId="54420115" w:rsidR="00D42D59" w:rsidRPr="00AA61B1" w:rsidRDefault="00D42D59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</w:tcPr>
          <w:p w14:paraId="4C91E1F1" w14:textId="75443213" w:rsidR="00D42D59" w:rsidRPr="00AA61B1" w:rsidRDefault="00D42D59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D42D59" w:rsidRPr="00966772" w14:paraId="761DE8C3" w14:textId="77777777" w:rsidTr="00AA61B1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1F60075" w14:textId="2D1FC0B2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D9D9D9" w:themeFill="background1" w:themeFillShade="D9"/>
          </w:tcPr>
          <w:p w14:paraId="457C462B" w14:textId="2708D0A2" w:rsidR="00D42D59" w:rsidRPr="00AA61B1" w:rsidRDefault="00D42D59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</w:tcPr>
          <w:p w14:paraId="4B9CCC44" w14:textId="10FF23B0" w:rsidR="00D42D59" w:rsidRPr="00AA61B1" w:rsidRDefault="00D42D59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</w:tcPr>
          <w:p w14:paraId="59553514" w14:textId="58ECD6F4" w:rsidR="00D42D59" w:rsidRPr="00AA61B1" w:rsidRDefault="00D42D59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D42D59" w:rsidRPr="00966772" w14:paraId="32E38E49" w14:textId="77777777" w:rsidTr="00AA61B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4776B89" w14:textId="2AE036BE" w:rsidR="00D42D59" w:rsidRPr="00966772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D9D9D9" w:themeFill="background1" w:themeFillShade="D9"/>
          </w:tcPr>
          <w:p w14:paraId="246559C9" w14:textId="56980080" w:rsidR="00D42D59" w:rsidRPr="00AA61B1" w:rsidRDefault="00D42D59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</w:tcPr>
          <w:p w14:paraId="5F3246F7" w14:textId="51161106" w:rsidR="00D42D59" w:rsidRPr="00AA61B1" w:rsidRDefault="00D42D59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</w:tcPr>
          <w:p w14:paraId="26D94E7E" w14:textId="1838AB73" w:rsidR="00D42D59" w:rsidRPr="00AA61B1" w:rsidRDefault="00D42D59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BF56A7" w:rsidRPr="00966772" w14:paraId="245DE9A8" w14:textId="77777777" w:rsidTr="00AA61B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5DD980B" w14:textId="0FFD954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D9D9D9" w:themeFill="background1" w:themeFillShade="D9"/>
          </w:tcPr>
          <w:p w14:paraId="111EB477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</w:tcPr>
          <w:p w14:paraId="61FE043B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</w:tcPr>
          <w:p w14:paraId="68F544D1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BF56A7" w:rsidRPr="00966772" w14:paraId="3E926622" w14:textId="77777777" w:rsidTr="00AA61B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88A8D1C" w14:textId="0E55764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D9D9D9" w:themeFill="background1" w:themeFillShade="D9"/>
          </w:tcPr>
          <w:p w14:paraId="665436C6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</w:tcPr>
          <w:p w14:paraId="47C62E55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</w:tcPr>
          <w:p w14:paraId="18EC5C02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BF56A7" w:rsidRPr="00966772" w14:paraId="7CF29A76" w14:textId="77777777" w:rsidTr="00AA61B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9600599" w14:textId="7FA74A52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D9D9D9" w:themeFill="background1" w:themeFillShade="D9"/>
          </w:tcPr>
          <w:p w14:paraId="63C376B4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</w:tcPr>
          <w:p w14:paraId="5CADB31A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</w:tcPr>
          <w:p w14:paraId="0EBCD2E0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BF56A7" w:rsidRPr="00966772" w14:paraId="5A043C29" w14:textId="77777777" w:rsidTr="00AA61B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9A797D2" w14:textId="4FDB2566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D9D9D9" w:themeFill="background1" w:themeFillShade="D9"/>
          </w:tcPr>
          <w:p w14:paraId="2D784748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</w:tcPr>
          <w:p w14:paraId="7A534F86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</w:tcPr>
          <w:p w14:paraId="691EB4A0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BF56A7" w:rsidRPr="00966772" w14:paraId="566ECB0F" w14:textId="77777777" w:rsidTr="00937DBD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51E43553" w14:textId="25368C6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auto"/>
          </w:tcPr>
          <w:p w14:paraId="3ADE8838" w14:textId="63577A4B" w:rsidR="00BF56A7" w:rsidRPr="00AA61B1" w:rsidRDefault="00937DBD" w:rsidP="00AA61B1">
            <w:pPr>
              <w:rPr>
                <w:rFonts w:cstheme="minorHAnsi"/>
                <w:sz w:val="20"/>
                <w:szCs w:val="20"/>
              </w:rPr>
            </w:pPr>
            <w:r w:rsidRPr="00937DBD">
              <w:rPr>
                <w:rFonts w:cstheme="minorHAnsi"/>
                <w:sz w:val="20"/>
                <w:szCs w:val="20"/>
              </w:rPr>
              <w:t xml:space="preserve">Introduction to dance- skills and techniques through the style of Hot stepping.  </w:t>
            </w:r>
            <w:bookmarkStart w:id="0" w:name="_GoBack"/>
            <w:bookmarkEnd w:id="0"/>
          </w:p>
        </w:tc>
        <w:tc>
          <w:tcPr>
            <w:tcW w:w="5244" w:type="dxa"/>
            <w:shd w:val="clear" w:color="auto" w:fill="auto"/>
          </w:tcPr>
          <w:p w14:paraId="061CA8BC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auto"/>
          </w:tcPr>
          <w:p w14:paraId="1481E65A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BF56A7" w:rsidRPr="00966772" w14:paraId="4EC17216" w14:textId="77777777" w:rsidTr="00937DBD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66DB18A" w14:textId="38B516C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auto"/>
          </w:tcPr>
          <w:p w14:paraId="2940C550" w14:textId="6D68381B" w:rsidR="00BF56A7" w:rsidRPr="00AA61B1" w:rsidRDefault="00937DBD" w:rsidP="00AA61B1">
            <w:pPr>
              <w:rPr>
                <w:rFonts w:cstheme="minorHAnsi"/>
                <w:sz w:val="20"/>
                <w:szCs w:val="20"/>
              </w:rPr>
            </w:pPr>
            <w:r w:rsidRPr="00937DBD">
              <w:rPr>
                <w:rFonts w:cstheme="minorHAnsi"/>
                <w:sz w:val="20"/>
                <w:szCs w:val="20"/>
              </w:rPr>
              <w:t xml:space="preserve">Rotation A: Choreography- dance skills, choreographic devices and relationships  </w:t>
            </w:r>
          </w:p>
        </w:tc>
        <w:tc>
          <w:tcPr>
            <w:tcW w:w="5244" w:type="dxa"/>
            <w:shd w:val="clear" w:color="auto" w:fill="auto"/>
          </w:tcPr>
          <w:p w14:paraId="34DE6129" w14:textId="6952F83B" w:rsidR="00BF56A7" w:rsidRPr="00AA61B1" w:rsidRDefault="00937DBD" w:rsidP="00AA61B1">
            <w:pPr>
              <w:rPr>
                <w:rFonts w:cstheme="minorHAnsi"/>
                <w:sz w:val="20"/>
                <w:szCs w:val="20"/>
              </w:rPr>
            </w:pPr>
            <w:r w:rsidRPr="00937DBD">
              <w:rPr>
                <w:rFonts w:cstheme="minorHAnsi"/>
                <w:sz w:val="20"/>
                <w:szCs w:val="20"/>
              </w:rPr>
              <w:t xml:space="preserve">Rotation B: Choreography- dance skills, choreographic devices and relationships  </w:t>
            </w:r>
          </w:p>
        </w:tc>
        <w:tc>
          <w:tcPr>
            <w:tcW w:w="5245" w:type="dxa"/>
            <w:shd w:val="clear" w:color="auto" w:fill="auto"/>
          </w:tcPr>
          <w:p w14:paraId="5242263A" w14:textId="43A0655C" w:rsidR="00BF56A7" w:rsidRPr="00AA61B1" w:rsidRDefault="00937DBD" w:rsidP="00AA61B1">
            <w:pPr>
              <w:rPr>
                <w:rFonts w:cstheme="minorHAnsi"/>
                <w:sz w:val="20"/>
                <w:szCs w:val="20"/>
              </w:rPr>
            </w:pPr>
            <w:r w:rsidRPr="00937DBD">
              <w:rPr>
                <w:rFonts w:cstheme="minorHAnsi"/>
                <w:sz w:val="20"/>
                <w:szCs w:val="20"/>
              </w:rPr>
              <w:t xml:space="preserve">Rotation C: Choreography- dance skills, choreographic devices and relationships  </w:t>
            </w:r>
          </w:p>
        </w:tc>
      </w:tr>
      <w:tr w:rsidR="00BF56A7" w:rsidRPr="00966772" w14:paraId="5CA53656" w14:textId="77777777" w:rsidTr="00AA61B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4F829B2A" w14:textId="16385F9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FFFFFF" w:themeFill="background1"/>
          </w:tcPr>
          <w:p w14:paraId="19E0A48C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Introduction to dance</w:t>
            </w:r>
          </w:p>
          <w:p w14:paraId="5A1555E4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Choreographic Workshops</w:t>
            </w:r>
          </w:p>
          <w:p w14:paraId="60878B19" w14:textId="7F8CED28" w:rsidR="00BF56A7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Dance Skills and Safety</w:t>
            </w:r>
          </w:p>
        </w:tc>
        <w:tc>
          <w:tcPr>
            <w:tcW w:w="5244" w:type="dxa"/>
            <w:shd w:val="clear" w:color="auto" w:fill="FFFFFF" w:themeFill="background1"/>
          </w:tcPr>
          <w:p w14:paraId="62BA3F7D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Group Choreography</w:t>
            </w:r>
          </w:p>
          <w:p w14:paraId="1E22830B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Duet Performances</w:t>
            </w:r>
          </w:p>
          <w:p w14:paraId="4AF02D0D" w14:textId="2D09EE4D" w:rsidR="00BF56A7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Understanding Skills for Choreography</w:t>
            </w:r>
          </w:p>
        </w:tc>
        <w:tc>
          <w:tcPr>
            <w:tcW w:w="5245" w:type="dxa"/>
            <w:shd w:val="clear" w:color="auto" w:fill="FFFFFF" w:themeFill="background1"/>
          </w:tcPr>
          <w:p w14:paraId="417719A7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Style and Technique Development</w:t>
            </w:r>
          </w:p>
          <w:p w14:paraId="7AFD25EF" w14:textId="111FF3F0" w:rsidR="00BF56A7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Performance Environments, Costume, Lighting and  Aural Settings</w:t>
            </w:r>
          </w:p>
        </w:tc>
      </w:tr>
      <w:tr w:rsidR="00BF56A7" w:rsidRPr="00966772" w14:paraId="32FD05BB" w14:textId="77777777" w:rsidTr="00AA61B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0EE94B74" w14:textId="0BB8B2C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Y10</w:t>
            </w:r>
          </w:p>
        </w:tc>
        <w:tc>
          <w:tcPr>
            <w:tcW w:w="4132" w:type="dxa"/>
            <w:shd w:val="clear" w:color="auto" w:fill="FFFFFF" w:themeFill="background1"/>
          </w:tcPr>
          <w:p w14:paraId="01A65863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 xml:space="preserve">Duet Trio                                                     </w:t>
            </w:r>
          </w:p>
          <w:p w14:paraId="270055BE" w14:textId="65998F4D" w:rsidR="00BF56A7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Infra</w:t>
            </w:r>
          </w:p>
        </w:tc>
        <w:tc>
          <w:tcPr>
            <w:tcW w:w="5244" w:type="dxa"/>
            <w:shd w:val="clear" w:color="auto" w:fill="FFFFFF" w:themeFill="background1"/>
          </w:tcPr>
          <w:p w14:paraId="77DC9FCE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 xml:space="preserve">Artificial Things &amp; Set phrase: Shift        </w:t>
            </w:r>
          </w:p>
          <w:p w14:paraId="52E62121" w14:textId="65EBAB07" w:rsidR="00BF56A7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 xml:space="preserve">A </w:t>
            </w:r>
            <w:proofErr w:type="spellStart"/>
            <w:r w:rsidRPr="00AA61B1">
              <w:rPr>
                <w:rFonts w:cstheme="minorHAnsi"/>
                <w:sz w:val="20"/>
                <w:szCs w:val="20"/>
              </w:rPr>
              <w:t>Linha</w:t>
            </w:r>
            <w:proofErr w:type="spellEnd"/>
            <w:r w:rsidRPr="00AA61B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AA61B1">
              <w:rPr>
                <w:rFonts w:cstheme="minorHAnsi"/>
                <w:sz w:val="20"/>
                <w:szCs w:val="20"/>
              </w:rPr>
              <w:t>Curva</w:t>
            </w:r>
            <w:proofErr w:type="spellEnd"/>
            <w:r w:rsidRPr="00AA61B1">
              <w:rPr>
                <w:rFonts w:cstheme="minorHAnsi"/>
                <w:sz w:val="20"/>
                <w:szCs w:val="20"/>
              </w:rPr>
              <w:t xml:space="preserve"> &amp; Set Phrase: Breathe</w:t>
            </w:r>
          </w:p>
        </w:tc>
        <w:tc>
          <w:tcPr>
            <w:tcW w:w="5245" w:type="dxa"/>
            <w:shd w:val="clear" w:color="auto" w:fill="FFFFFF" w:themeFill="background1"/>
          </w:tcPr>
          <w:p w14:paraId="724EABB8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 xml:space="preserve">Within Her Eyes                                         </w:t>
            </w:r>
          </w:p>
          <w:p w14:paraId="6191D749" w14:textId="4F1E9BB8" w:rsidR="00BF56A7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Shadows</w:t>
            </w:r>
          </w:p>
        </w:tc>
      </w:tr>
      <w:tr w:rsidR="00BF56A7" w:rsidRPr="00966772" w14:paraId="1AA5FFFA" w14:textId="77777777" w:rsidTr="00AA61B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704C2C3" w14:textId="47B00EC1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Y11</w:t>
            </w:r>
          </w:p>
        </w:tc>
        <w:tc>
          <w:tcPr>
            <w:tcW w:w="4132" w:type="dxa"/>
            <w:shd w:val="clear" w:color="auto" w:fill="FFFFFF" w:themeFill="background1"/>
          </w:tcPr>
          <w:p w14:paraId="2A6F2DDD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 xml:space="preserve">Emancipation of Expressionism                                                         </w:t>
            </w:r>
          </w:p>
          <w:p w14:paraId="4CB070F4" w14:textId="063F46F0" w:rsidR="00BF56A7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>Choreography &amp; Choreography Theory</w:t>
            </w:r>
          </w:p>
        </w:tc>
        <w:tc>
          <w:tcPr>
            <w:tcW w:w="5244" w:type="dxa"/>
            <w:shd w:val="clear" w:color="auto" w:fill="FFFFFF" w:themeFill="background1"/>
          </w:tcPr>
          <w:p w14:paraId="403E4BA6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 xml:space="preserve">Duet/Trio &amp; Comparing Set works                                                     </w:t>
            </w:r>
          </w:p>
          <w:p w14:paraId="27EA30BC" w14:textId="30E8F313" w:rsidR="00BF56A7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 xml:space="preserve">Set Phrases: Refinement/Completion &amp; Comparing Set Works              </w:t>
            </w:r>
          </w:p>
        </w:tc>
        <w:tc>
          <w:tcPr>
            <w:tcW w:w="5245" w:type="dxa"/>
            <w:shd w:val="clear" w:color="auto" w:fill="FFFFFF" w:themeFill="background1"/>
          </w:tcPr>
          <w:p w14:paraId="0586C83E" w14:textId="77777777" w:rsidR="00AA61B1" w:rsidRPr="00AA61B1" w:rsidRDefault="00AA61B1" w:rsidP="00AA61B1">
            <w:pPr>
              <w:rPr>
                <w:rFonts w:cstheme="minorHAnsi"/>
                <w:sz w:val="20"/>
                <w:szCs w:val="20"/>
              </w:rPr>
            </w:pPr>
            <w:r w:rsidRPr="00AA61B1">
              <w:rPr>
                <w:rFonts w:cstheme="minorHAnsi"/>
                <w:sz w:val="20"/>
                <w:szCs w:val="20"/>
              </w:rPr>
              <w:t xml:space="preserve">Dance Appreciation                                                                               </w:t>
            </w:r>
          </w:p>
          <w:p w14:paraId="5E5C6BF2" w14:textId="4416F83E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BF56A7" w:rsidRPr="00966772" w14:paraId="38783DF7" w14:textId="77777777" w:rsidTr="00AA61B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63FFECCE" w14:textId="4832E95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D9D9D9" w:themeFill="background1" w:themeFillShade="D9"/>
          </w:tcPr>
          <w:p w14:paraId="6C2C8D79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</w:tcPr>
          <w:p w14:paraId="043C57B7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</w:tcPr>
          <w:p w14:paraId="19FDCB98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BF56A7" w:rsidRPr="00966772" w14:paraId="70D755A5" w14:textId="77777777" w:rsidTr="00AA61B1">
        <w:trPr>
          <w:cantSplit/>
          <w:trHeight w:val="1532"/>
        </w:trPr>
        <w:tc>
          <w:tcPr>
            <w:tcW w:w="547" w:type="dxa"/>
            <w:tcBorders>
              <w:bottom w:val="single" w:sz="4" w:space="0" w:color="auto"/>
            </w:tcBorders>
            <w:shd w:val="clear" w:color="auto" w:fill="E2EFD9" w:themeFill="accent6" w:themeFillTint="33"/>
            <w:textDirection w:val="btLr"/>
            <w:vAlign w:val="center"/>
          </w:tcPr>
          <w:p w14:paraId="5355E752" w14:textId="642F7A29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1980C02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61116CAF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74836C1C" w14:textId="77777777" w:rsidR="00BF56A7" w:rsidRPr="00AA61B1" w:rsidRDefault="00BF56A7" w:rsidP="00AA61B1">
            <w:pPr>
              <w:rPr>
                <w:rFonts w:cstheme="minorHAnsi"/>
                <w:sz w:val="20"/>
                <w:szCs w:val="20"/>
              </w:rPr>
            </w:pPr>
          </w:p>
        </w:tc>
      </w:tr>
    </w:tbl>
    <w:p w14:paraId="6B9818AD" w14:textId="77777777" w:rsidR="00B55F19" w:rsidRDefault="00B55F19"/>
    <w:p w14:paraId="44F78CFF" w14:textId="77777777" w:rsidR="00B55F19" w:rsidRDefault="00B55F19"/>
    <w:p w14:paraId="67E8FF0E" w14:textId="77777777" w:rsidR="00B55F19" w:rsidRDefault="00B55F19"/>
    <w:p w14:paraId="708DB5EB" w14:textId="77777777" w:rsidR="00B55F19" w:rsidRDefault="00B55F19"/>
    <w:p w14:paraId="0788DF8D" w14:textId="77777777" w:rsidR="00B55F19" w:rsidRDefault="00B55F19"/>
    <w:p w14:paraId="28F4DC58" w14:textId="77777777" w:rsidR="00B55F19" w:rsidRDefault="00B55F19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60B04B" w14:textId="77777777" w:rsidR="008F276C" w:rsidRDefault="008F276C" w:rsidP="007D7B2F">
      <w:pPr>
        <w:spacing w:after="0" w:line="240" w:lineRule="auto"/>
      </w:pPr>
      <w:r>
        <w:separator/>
      </w:r>
    </w:p>
  </w:endnote>
  <w:endnote w:type="continuationSeparator" w:id="0">
    <w:p w14:paraId="42E093F9" w14:textId="77777777" w:rsidR="008F276C" w:rsidRDefault="008F276C" w:rsidP="007D7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36824E" w14:textId="77777777" w:rsidR="008F276C" w:rsidRDefault="008F276C" w:rsidP="007D7B2F">
      <w:pPr>
        <w:spacing w:after="0" w:line="240" w:lineRule="auto"/>
      </w:pPr>
      <w:r>
        <w:separator/>
      </w:r>
    </w:p>
  </w:footnote>
  <w:footnote w:type="continuationSeparator" w:id="0">
    <w:p w14:paraId="4240720F" w14:textId="77777777" w:rsidR="008F276C" w:rsidRDefault="008F276C" w:rsidP="007D7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D2B297" w14:textId="1EC8BE1E" w:rsidR="00691BDD" w:rsidRPr="007D7B2F" w:rsidRDefault="00691BDD" w:rsidP="007D7B2F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BF62DF">
      <w:rPr>
        <w:sz w:val="44"/>
      </w:rPr>
      <w:t>Dance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37DBD"/>
    <w:rsid w:val="00961B66"/>
    <w:rsid w:val="00966772"/>
    <w:rsid w:val="009709EB"/>
    <w:rsid w:val="0097312C"/>
    <w:rsid w:val="009B5EE2"/>
    <w:rsid w:val="00A628DD"/>
    <w:rsid w:val="00A8230E"/>
    <w:rsid w:val="00AA2639"/>
    <w:rsid w:val="00AA61B1"/>
    <w:rsid w:val="00AB4ADD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BF62DF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F7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AE3E2304</Template>
  <TotalTime>3</TotalTime>
  <Pages>3</Pages>
  <Words>200</Words>
  <Characters>1145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Education</Company>
  <LinksUpToDate>false</LinksUpToDate>
  <CharactersWithSpaces>1343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Tsagkadakis N</dc:creator>
  <cp:keywords/>
  <dc:description/>
  <cp:lastModifiedBy>Wake J</cp:lastModifiedBy>
  <cp:revision>6</cp:revision>
  <cp:lastPrinted>2020-02-12T07:32:00Z</cp:lastPrinted>
  <dcterms:created xsi:type="dcterms:W3CDTF">2021-08-27T15:02:00Z</dcterms:created>
  <dcterms:modified xsi:type="dcterms:W3CDTF">2021-08-31T09:24:00Z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