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E04AA3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0BF5A6B" w14:textId="16B87FC9" w:rsidR="00E04AA3" w:rsidRDefault="00E04AA3" w:rsidP="00CA4B26">
            <w:pPr>
              <w:rPr>
                <w:rFonts w:cstheme="minorHAnsi"/>
                <w:sz w:val="14"/>
                <w:szCs w:val="20"/>
              </w:rPr>
            </w:pPr>
          </w:p>
          <w:p w14:paraId="3F0B0169" w14:textId="2441E63F" w:rsidR="00E04AA3" w:rsidRDefault="00E04AA3" w:rsidP="00E04AA3">
            <w:pPr>
              <w:rPr>
                <w:rFonts w:cstheme="minorHAnsi"/>
                <w:sz w:val="14"/>
                <w:szCs w:val="20"/>
              </w:rPr>
            </w:pPr>
          </w:p>
          <w:p w14:paraId="0F2AD535" w14:textId="77777777" w:rsidR="00D42D59" w:rsidRPr="00E04AA3" w:rsidRDefault="00D42D59" w:rsidP="00E04AA3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17FC7E9C" w14:textId="54420115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4C91E1F1" w14:textId="7544321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761DE8C3" w14:textId="77777777" w:rsidTr="00E04AA3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57C462B" w14:textId="2708D0A2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B9CCC44" w14:textId="10FF23B0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9553514" w14:textId="58ECD6F4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32E38E49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46559C9" w14:textId="56980080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F3246F7" w14:textId="51161106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26D94E7E" w14:textId="1838AB7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245DE9A8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11EB477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61FE043B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8F544D1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E926622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65436C6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7C62E55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8EC5C0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CF29A76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3C376B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CADB31A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0EBCD2E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A043C29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D78474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7A534F86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91EB4A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66ECB0F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3ADE883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61CA8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  <w:bookmarkStart w:id="0" w:name="_GoBack"/>
            <w:bookmarkEnd w:id="0"/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481E65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4EC17216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940C550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34DE6129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242263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CA53656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0726859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Health &amp; safety, cutting skills</w:t>
            </w:r>
          </w:p>
          <w:p w14:paraId="6BE0070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nutrition (understanding healthy diets).</w:t>
            </w:r>
          </w:p>
          <w:p w14:paraId="60878B19" w14:textId="0C7AD6EA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Cooking methods, food storage, labelling and provenance</w:t>
            </w:r>
          </w:p>
        </w:tc>
        <w:tc>
          <w:tcPr>
            <w:tcW w:w="5244" w:type="dxa"/>
            <w:shd w:val="clear" w:color="auto" w:fill="FFFFFF" w:themeFill="background1"/>
          </w:tcPr>
          <w:p w14:paraId="1A65590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and the environment, food production, technological developments associated with food.</w:t>
            </w:r>
          </w:p>
          <w:p w14:paraId="4AF02D0D" w14:textId="77777777" w:rsidR="00BF56A7" w:rsidRPr="00E04AA3" w:rsidRDefault="00BF56A7" w:rsidP="00E04AA3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087FDCC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Understanding raising agents and setting mixtures.</w:t>
            </w:r>
          </w:p>
          <w:p w14:paraId="7AFD25EF" w14:textId="2C4465AD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Social, moral and ethical issues</w:t>
            </w:r>
          </w:p>
        </w:tc>
      </w:tr>
      <w:tr w:rsidR="00BF56A7" w:rsidRPr="00966772" w14:paraId="32FD05BB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60D5CE9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Nutritional Needs and Health</w:t>
            </w:r>
          </w:p>
          <w:p w14:paraId="0562FEF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</w:r>
            <w:proofErr w:type="spellStart"/>
            <w:r w:rsidRPr="00E04AA3">
              <w:rPr>
                <w:rFonts w:cstheme="minorHAnsi"/>
                <w:sz w:val="18"/>
                <w:szCs w:val="18"/>
              </w:rPr>
              <w:t>Eatwell</w:t>
            </w:r>
            <w:proofErr w:type="spellEnd"/>
            <w:r w:rsidRPr="00E04AA3">
              <w:rPr>
                <w:rFonts w:cstheme="minorHAnsi"/>
                <w:sz w:val="18"/>
                <w:szCs w:val="18"/>
              </w:rPr>
              <w:t xml:space="preserve"> Guide</w:t>
            </w:r>
          </w:p>
          <w:p w14:paraId="41DB7B6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Life stages</w:t>
            </w:r>
          </w:p>
          <w:p w14:paraId="1C1B0BE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Special Diets</w:t>
            </w:r>
          </w:p>
          <w:p w14:paraId="54A511D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BAAF67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Energy Needs</w:t>
            </w:r>
          </w:p>
          <w:p w14:paraId="48BD3ED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 xml:space="preserve"> The Big 6</w:t>
            </w:r>
          </w:p>
          <w:p w14:paraId="1F21A11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82EC6E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Diet, Nutrition and Health</w:t>
            </w:r>
          </w:p>
          <w:p w14:paraId="65915EF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Macronutrients</w:t>
            </w:r>
          </w:p>
          <w:p w14:paraId="14F400E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Fat/ Carbs/ Protein</w:t>
            </w:r>
          </w:p>
          <w:p w14:paraId="6FD4082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Deficiencies</w:t>
            </w:r>
          </w:p>
          <w:p w14:paraId="344945F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Excess</w:t>
            </w:r>
          </w:p>
          <w:p w14:paraId="7A0CE19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 xml:space="preserve"> Sources</w:t>
            </w:r>
          </w:p>
          <w:p w14:paraId="5B36B8F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D63B40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Micronutrients</w:t>
            </w:r>
          </w:p>
          <w:p w14:paraId="54FE3C8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Vitamins/ Minerals</w:t>
            </w:r>
          </w:p>
          <w:p w14:paraId="38649B3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Sources</w:t>
            </w:r>
          </w:p>
          <w:p w14:paraId="06A2C80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Excess</w:t>
            </w:r>
          </w:p>
          <w:p w14:paraId="2DE14A0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Deficiencies</w:t>
            </w:r>
          </w:p>
          <w:p w14:paraId="36E0D37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A1C700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0030F3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Safety:</w:t>
            </w:r>
          </w:p>
          <w:p w14:paraId="706C8EA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Spoilage and contamination:</w:t>
            </w:r>
          </w:p>
          <w:p w14:paraId="0FAA2B7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Micro-organisms and enzymes</w:t>
            </w:r>
          </w:p>
          <w:p w14:paraId="0E5212B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Preparing and cooking food</w:t>
            </w:r>
          </w:p>
          <w:p w14:paraId="7DA540A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Micro-organisms in food production</w:t>
            </w:r>
          </w:p>
          <w:p w14:paraId="47AD899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Bacterial contamination</w:t>
            </w:r>
          </w:p>
          <w:p w14:paraId="6784B16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poisoning</w:t>
            </w:r>
          </w:p>
          <w:p w14:paraId="6897DD0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2506DFA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Principles of Food Safety:</w:t>
            </w:r>
          </w:p>
          <w:p w14:paraId="13BF1DE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Buying and storing food</w:t>
            </w:r>
          </w:p>
          <w:p w14:paraId="25E9FF2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Preparing and cooking food</w:t>
            </w:r>
          </w:p>
          <w:p w14:paraId="1CEE60C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00034B1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Mock Exam</w:t>
            </w:r>
          </w:p>
          <w:p w14:paraId="1964B64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47B1A47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Practical Lesson once a week</w:t>
            </w:r>
          </w:p>
          <w:p w14:paraId="04FFA61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Raising agents:</w:t>
            </w:r>
          </w:p>
          <w:p w14:paraId="5E93805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Mechanical</w:t>
            </w:r>
          </w:p>
          <w:p w14:paraId="5BAF8E7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Chemical</w:t>
            </w:r>
          </w:p>
          <w:p w14:paraId="78F8D3D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Biological</w:t>
            </w:r>
          </w:p>
          <w:p w14:paraId="7CE4389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A5D114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Preparing, serving and cooking food</w:t>
            </w:r>
          </w:p>
          <w:p w14:paraId="3F6D228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choice</w:t>
            </w:r>
          </w:p>
          <w:p w14:paraId="58D20B9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choice linked to religion</w:t>
            </w:r>
          </w:p>
          <w:p w14:paraId="0D13F12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labelling</w:t>
            </w:r>
          </w:p>
          <w:p w14:paraId="5116653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marketing</w:t>
            </w:r>
          </w:p>
          <w:p w14:paraId="6334D95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7D830F4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lastRenderedPageBreak/>
              <w:t>Mock Exam</w:t>
            </w:r>
          </w:p>
          <w:p w14:paraId="27EE493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7B7AEFB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Practical Lesson once a week</w:t>
            </w:r>
          </w:p>
          <w:p w14:paraId="364BE0B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17F8385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Science:</w:t>
            </w:r>
          </w:p>
          <w:p w14:paraId="2895A75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Cooking of food and heat transfer:</w:t>
            </w:r>
          </w:p>
          <w:p w14:paraId="104075C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Why and how?</w:t>
            </w:r>
          </w:p>
          <w:p w14:paraId="13F2A18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Cooking methods</w:t>
            </w:r>
          </w:p>
          <w:p w14:paraId="5E2C13F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C067C4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Functional and chemical properties of food:</w:t>
            </w:r>
          </w:p>
          <w:p w14:paraId="7FDA038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Proteins</w:t>
            </w:r>
          </w:p>
          <w:p w14:paraId="69C5850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Denaturation</w:t>
            </w:r>
          </w:p>
          <w:p w14:paraId="598CCEC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Coagulation</w:t>
            </w:r>
          </w:p>
          <w:p w14:paraId="09E5B0D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Gluten formation</w:t>
            </w:r>
          </w:p>
          <w:p w14:paraId="4BBCF37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Foam formation</w:t>
            </w:r>
          </w:p>
          <w:p w14:paraId="2AD4857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Carbohydrates</w:t>
            </w:r>
          </w:p>
          <w:p w14:paraId="3610849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Gelatinisation</w:t>
            </w:r>
          </w:p>
          <w:p w14:paraId="32BB595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</w:r>
            <w:proofErr w:type="spellStart"/>
            <w:r w:rsidRPr="00E04AA3">
              <w:rPr>
                <w:rFonts w:cstheme="minorHAnsi"/>
                <w:sz w:val="18"/>
                <w:szCs w:val="18"/>
              </w:rPr>
              <w:t>Dextrinisation</w:t>
            </w:r>
            <w:proofErr w:type="spellEnd"/>
          </w:p>
          <w:p w14:paraId="585F393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</w:r>
            <w:proofErr w:type="spellStart"/>
            <w:r w:rsidRPr="00E04AA3">
              <w:rPr>
                <w:rFonts w:cstheme="minorHAnsi"/>
                <w:sz w:val="18"/>
                <w:szCs w:val="18"/>
              </w:rPr>
              <w:t>Caramelisation</w:t>
            </w:r>
            <w:proofErr w:type="spellEnd"/>
          </w:p>
          <w:p w14:paraId="5821FDC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Fats and Oils</w:t>
            </w:r>
          </w:p>
          <w:p w14:paraId="2B122B4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Shortening</w:t>
            </w:r>
          </w:p>
          <w:p w14:paraId="731387D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Aeration</w:t>
            </w:r>
          </w:p>
          <w:p w14:paraId="4F4FAB7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Plasticity</w:t>
            </w:r>
          </w:p>
          <w:p w14:paraId="3E718BA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Emulsification</w:t>
            </w:r>
          </w:p>
          <w:p w14:paraId="25088CC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Raising agents:</w:t>
            </w:r>
          </w:p>
          <w:p w14:paraId="540E27E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Mechanical</w:t>
            </w:r>
          </w:p>
          <w:p w14:paraId="3E1CBE4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Chemical</w:t>
            </w:r>
          </w:p>
          <w:p w14:paraId="6FBD687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05D649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Mock Exam</w:t>
            </w:r>
          </w:p>
          <w:p w14:paraId="29E7BF2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270055BE" w14:textId="3A9D2903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Practical Lesson once a week</w:t>
            </w:r>
          </w:p>
        </w:tc>
        <w:tc>
          <w:tcPr>
            <w:tcW w:w="5244" w:type="dxa"/>
            <w:shd w:val="clear" w:color="auto" w:fill="FFFFFF" w:themeFill="background1"/>
          </w:tcPr>
          <w:p w14:paraId="6C290EA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lastRenderedPageBreak/>
              <w:t>British and international cuisine:</w:t>
            </w:r>
          </w:p>
          <w:p w14:paraId="7E250A6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British</w:t>
            </w:r>
          </w:p>
          <w:p w14:paraId="6E0C8EC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International</w:t>
            </w:r>
          </w:p>
          <w:p w14:paraId="72CEF44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Eating Patterns</w:t>
            </w:r>
          </w:p>
          <w:p w14:paraId="087F709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Traditional equipment</w:t>
            </w:r>
          </w:p>
          <w:p w14:paraId="1C0E138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30F623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Provenance:</w:t>
            </w:r>
          </w:p>
          <w:p w14:paraId="6037480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Environmental impact:</w:t>
            </w:r>
          </w:p>
          <w:p w14:paraId="43D2CD9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Environment</w:t>
            </w:r>
          </w:p>
          <w:p w14:paraId="0925272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Production Methods</w:t>
            </w:r>
          </w:p>
          <w:p w14:paraId="715B666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Sustainability</w:t>
            </w:r>
          </w:p>
          <w:p w14:paraId="5A74141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Seasonal foods</w:t>
            </w:r>
          </w:p>
          <w:p w14:paraId="3234C49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Transportation</w:t>
            </w:r>
          </w:p>
          <w:p w14:paraId="2D670B8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Organic food</w:t>
            </w:r>
          </w:p>
          <w:p w14:paraId="6532341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MSC</w:t>
            </w:r>
          </w:p>
          <w:p w14:paraId="52059F2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waste</w:t>
            </w:r>
          </w:p>
          <w:p w14:paraId="3CB7E04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Packaging</w:t>
            </w:r>
          </w:p>
          <w:p w14:paraId="7524E63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Free range</w:t>
            </w:r>
          </w:p>
          <w:p w14:paraId="23A038E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GM</w:t>
            </w:r>
          </w:p>
          <w:p w14:paraId="54B2B71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7263B9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40C96BC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Food Safety 3.1 - Food spoilage and contamination </w:t>
            </w:r>
          </w:p>
          <w:p w14:paraId="0A3842D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 xml:space="preserve">Micro-organisms and enzymes • The signs of food spoilage </w:t>
            </w:r>
          </w:p>
          <w:p w14:paraId="2B6885D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 xml:space="preserve">Micro-organisms in food production • Bacterial contamination 3.2 - Principles of food safety </w:t>
            </w:r>
          </w:p>
          <w:p w14:paraId="63E2BC1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Buying and storing food • Preparing, cooking and serving food (hygienically)</w:t>
            </w:r>
          </w:p>
          <w:p w14:paraId="0C562F9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16CBC6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Mock Exam </w:t>
            </w:r>
          </w:p>
          <w:p w14:paraId="52E62121" w14:textId="238386C5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Practical Lesson once a week</w:t>
            </w:r>
          </w:p>
        </w:tc>
        <w:tc>
          <w:tcPr>
            <w:tcW w:w="5245" w:type="dxa"/>
            <w:shd w:val="clear" w:color="auto" w:fill="FFFFFF" w:themeFill="background1"/>
          </w:tcPr>
          <w:p w14:paraId="6191D749" w14:textId="77777777" w:rsidR="00BF56A7" w:rsidRPr="00E04AA3" w:rsidRDefault="00BF56A7" w:rsidP="00E04AA3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BF56A7" w:rsidRPr="00966772" w14:paraId="1AA5FFFA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2959D77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NEA 1:</w:t>
            </w:r>
          </w:p>
          <w:p w14:paraId="76AB24B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Section A: Research </w:t>
            </w:r>
          </w:p>
          <w:p w14:paraId="1EABE3A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Section B: Investigation </w:t>
            </w:r>
          </w:p>
          <w:p w14:paraId="43489A6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Section C: Analysis and evaluation</w:t>
            </w:r>
          </w:p>
          <w:p w14:paraId="5357AE5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65C737E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Food Provenance </w:t>
            </w:r>
          </w:p>
          <w:p w14:paraId="26B8C15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18DEA67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processing and production</w:t>
            </w:r>
          </w:p>
          <w:p w14:paraId="30A5C88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production (wheat, flour and pasta)</w:t>
            </w:r>
          </w:p>
          <w:p w14:paraId="6309AE1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production (flour and bread)</w:t>
            </w:r>
          </w:p>
          <w:p w14:paraId="05688F2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production (milk, yoghurt and cheese)</w:t>
            </w:r>
          </w:p>
          <w:p w14:paraId="1748D37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How processing affects the sensory and nutritional properties of ingredients</w:t>
            </w:r>
          </w:p>
          <w:p w14:paraId="5FE53F3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Technological developments associated with better health and food production</w:t>
            </w:r>
          </w:p>
          <w:p w14:paraId="78B709A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20FA425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Food Investigation</w:t>
            </w:r>
          </w:p>
          <w:p w14:paraId="3BD06C1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science</w:t>
            </w:r>
          </w:p>
          <w:p w14:paraId="45D039D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Hypothesis</w:t>
            </w:r>
          </w:p>
          <w:p w14:paraId="6048253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Theory writing</w:t>
            </w:r>
          </w:p>
          <w:p w14:paraId="4AC820E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Researching</w:t>
            </w:r>
          </w:p>
          <w:p w14:paraId="7AA2C55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A02- Apply knowledge of</w:t>
            </w:r>
          </w:p>
          <w:p w14:paraId="51794D6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understanding nutrition food</w:t>
            </w:r>
          </w:p>
          <w:p w14:paraId="359B6E9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proofErr w:type="gramStart"/>
            <w:r w:rsidRPr="00E04AA3">
              <w:rPr>
                <w:rFonts w:cstheme="minorHAnsi"/>
                <w:sz w:val="18"/>
                <w:szCs w:val="18"/>
              </w:rPr>
              <w:t>and</w:t>
            </w:r>
            <w:proofErr w:type="gramEnd"/>
            <w:r w:rsidRPr="00E04AA3">
              <w:rPr>
                <w:rFonts w:cstheme="minorHAnsi"/>
                <w:sz w:val="18"/>
                <w:szCs w:val="18"/>
              </w:rPr>
              <w:t xml:space="preserve"> cooking.</w:t>
            </w:r>
          </w:p>
          <w:p w14:paraId="26EF631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A04- Analyse and evaluate</w:t>
            </w:r>
          </w:p>
          <w:p w14:paraId="48B92BF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different aspects of nutrition</w:t>
            </w:r>
          </w:p>
          <w:p w14:paraId="02D88EE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proofErr w:type="gramStart"/>
            <w:r w:rsidRPr="00E04AA3">
              <w:rPr>
                <w:rFonts w:cstheme="minorHAnsi"/>
                <w:sz w:val="18"/>
                <w:szCs w:val="18"/>
              </w:rPr>
              <w:t>food</w:t>
            </w:r>
            <w:proofErr w:type="gramEnd"/>
            <w:r w:rsidRPr="00E04AA3">
              <w:rPr>
                <w:rFonts w:cstheme="minorHAnsi"/>
                <w:sz w:val="18"/>
                <w:szCs w:val="18"/>
              </w:rPr>
              <w:t xml:space="preserve"> and cooking.</w:t>
            </w:r>
          </w:p>
          <w:p w14:paraId="48EFFF0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3A177CB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NEA 2: </w:t>
            </w:r>
          </w:p>
          <w:p w14:paraId="3218932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Section A: Researching the task</w:t>
            </w:r>
          </w:p>
          <w:p w14:paraId="73D1559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Section B: Demonstrating technical skills</w:t>
            </w:r>
          </w:p>
          <w:p w14:paraId="40CD84A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Section C: Planning for final menu</w:t>
            </w:r>
          </w:p>
          <w:p w14:paraId="2767E6B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Section D: Making final dishes</w:t>
            </w:r>
          </w:p>
          <w:p w14:paraId="580BF79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E2548C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Plan, Prepare and Make.</w:t>
            </w:r>
          </w:p>
          <w:p w14:paraId="5765984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Research</w:t>
            </w:r>
          </w:p>
          <w:p w14:paraId="6F8F355A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Demonstrate technical skills</w:t>
            </w:r>
          </w:p>
          <w:p w14:paraId="63FEB6E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Practical Examination</w:t>
            </w:r>
          </w:p>
          <w:p w14:paraId="3DBC9E67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Planning final menu</w:t>
            </w:r>
          </w:p>
          <w:p w14:paraId="0815BC6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Analyse and evaluate</w:t>
            </w:r>
          </w:p>
          <w:p w14:paraId="44E8520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Presenting</w:t>
            </w:r>
          </w:p>
          <w:p w14:paraId="1F9F449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Nutritional analysis</w:t>
            </w:r>
          </w:p>
          <w:p w14:paraId="4CB070F4" w14:textId="3C160B60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 xml:space="preserve"> Sensory analysis</w:t>
            </w:r>
          </w:p>
        </w:tc>
        <w:tc>
          <w:tcPr>
            <w:tcW w:w="5244" w:type="dxa"/>
            <w:shd w:val="clear" w:color="auto" w:fill="FFFFFF" w:themeFill="background1"/>
          </w:tcPr>
          <w:p w14:paraId="45F00C6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Revision for Mock exams</w:t>
            </w:r>
          </w:p>
          <w:p w14:paraId="2519E34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Mock Exam</w:t>
            </w:r>
          </w:p>
          <w:p w14:paraId="6D3001C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Continue with NEA 2.</w:t>
            </w:r>
          </w:p>
          <w:p w14:paraId="65C17FAB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4B4BA281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Revision</w:t>
            </w:r>
          </w:p>
          <w:p w14:paraId="2FA6117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Food, nutrition and health</w:t>
            </w:r>
          </w:p>
          <w:p w14:paraId="10F903EF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science</w:t>
            </w:r>
          </w:p>
          <w:p w14:paraId="3C18AB69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safety</w:t>
            </w:r>
          </w:p>
          <w:p w14:paraId="1974AED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choice</w:t>
            </w:r>
          </w:p>
          <w:p w14:paraId="2C6443D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provenance</w:t>
            </w:r>
          </w:p>
          <w:p w14:paraId="27EA30BC" w14:textId="1D8AC7B4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prep and cooking techniques</w:t>
            </w:r>
          </w:p>
        </w:tc>
        <w:tc>
          <w:tcPr>
            <w:tcW w:w="5245" w:type="dxa"/>
            <w:shd w:val="clear" w:color="auto" w:fill="FFFFFF" w:themeFill="background1"/>
          </w:tcPr>
          <w:p w14:paraId="7E59654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Revision</w:t>
            </w:r>
          </w:p>
          <w:p w14:paraId="468EAE48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Food, nutrition and health</w:t>
            </w:r>
          </w:p>
          <w:p w14:paraId="6AC0CC3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science</w:t>
            </w:r>
          </w:p>
          <w:p w14:paraId="0166F51C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safety</w:t>
            </w:r>
          </w:p>
          <w:p w14:paraId="65D5DD34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choice</w:t>
            </w:r>
          </w:p>
          <w:p w14:paraId="58941046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provenance</w:t>
            </w:r>
          </w:p>
          <w:p w14:paraId="4341207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Food prep and cooking techniques</w:t>
            </w:r>
          </w:p>
          <w:p w14:paraId="3486BF82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306DAF00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Written Exam prep</w:t>
            </w:r>
          </w:p>
          <w:p w14:paraId="7ADF657E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Times exams</w:t>
            </w:r>
          </w:p>
          <w:p w14:paraId="67459273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Exam papers</w:t>
            </w:r>
          </w:p>
          <w:p w14:paraId="73103365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•</w:t>
            </w:r>
            <w:r w:rsidRPr="00E04AA3">
              <w:rPr>
                <w:rFonts w:cstheme="minorHAnsi"/>
                <w:sz w:val="18"/>
                <w:szCs w:val="18"/>
              </w:rPr>
              <w:tab/>
              <w:t>Big marker questions support/technique</w:t>
            </w:r>
          </w:p>
          <w:p w14:paraId="4F909FED" w14:textId="77777777" w:rsidR="00E04AA3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</w:p>
          <w:p w14:paraId="5E5C6BF2" w14:textId="7A543936" w:rsidR="00BF56A7" w:rsidRPr="00E04AA3" w:rsidRDefault="00E04AA3" w:rsidP="00E04AA3">
            <w:pPr>
              <w:rPr>
                <w:rFonts w:cstheme="minorHAnsi"/>
                <w:sz w:val="18"/>
                <w:szCs w:val="18"/>
              </w:rPr>
            </w:pPr>
            <w:r w:rsidRPr="00E04AA3">
              <w:rPr>
                <w:rFonts w:cstheme="minorHAnsi"/>
                <w:sz w:val="18"/>
                <w:szCs w:val="18"/>
              </w:rPr>
              <w:t>EXAM</w:t>
            </w:r>
          </w:p>
        </w:tc>
      </w:tr>
      <w:tr w:rsidR="00BF56A7" w:rsidRPr="00966772" w14:paraId="38783DF7" w14:textId="77777777" w:rsidTr="00E04AA3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C2C8D7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43C57B7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9FDCB98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0D755A5" w14:textId="77777777" w:rsidTr="00E04AA3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980C02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116CAF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836C1C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554016D3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E04AA3">
      <w:rPr>
        <w:sz w:val="44"/>
      </w:rPr>
      <w:t>Food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04AA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3</TotalTime>
  <Pages>6</Pages>
  <Words>557</Words>
  <Characters>3178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3728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