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="00D42D59" w:rsidRPr="00966772" w14:paraId="6523EE09" w14:textId="77777777" w:rsidTr="00D42D59">
        <w:trPr>
          <w:trHeight w:val="258"/>
        </w:trPr>
        <w:tc>
          <w:tcPr>
            <w:tcW w:w="547" w:type="dxa"/>
            <w:shd w:val="clear" w:color="auto" w:fill="E2EFD9" w:themeFill="accent6" w:themeFillTint="33"/>
          </w:tcPr>
          <w:p w14:paraId="05FADC5F" w14:textId="77777777" w:rsidR="00D42D59" w:rsidRPr="00966772" w:rsidRDefault="00D42D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vAlign w:val="center"/>
          </w:tcPr>
          <w:p w14:paraId="0C6E6DE2" w14:textId="77777777" w:rsidR="00D42D59" w:rsidRDefault="00D42D59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14:paraId="03E4EEE0" w14:textId="50C71EB9" w:rsidR="00BF56A7" w:rsidRPr="00966772" w:rsidRDefault="00BF56A7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vAlign w:val="center"/>
          </w:tcPr>
          <w:p w14:paraId="3129905A" w14:textId="77777777" w:rsidR="00D42D59" w:rsidRDefault="00D42D59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14:paraId="00ACA9FF" w14:textId="22939F45" w:rsidR="00BF56A7" w:rsidRPr="00966772" w:rsidRDefault="00BF56A7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vAlign w:val="center"/>
          </w:tcPr>
          <w:p w14:paraId="1451D3FD" w14:textId="77777777" w:rsidR="00D42D59" w:rsidRDefault="00D42D59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14:paraId="7B024BF6" w14:textId="223E540C" w:rsidR="00BF56A7" w:rsidRPr="00966772" w:rsidRDefault="00BF56A7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="00D42D59" w:rsidRPr="00966772" w14:paraId="6B443018" w14:textId="77777777" w:rsidTr="00B83AD0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E6FC402" w14:textId="2B4F3C9F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10BF5A6B" w14:textId="033057FA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17FC7E9C" w14:textId="54420115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4C91E1F1" w14:textId="7544321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761DE8C3" w14:textId="77777777" w:rsidTr="00B83AD0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1F60075" w14:textId="2D1FC0B2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457C462B" w14:textId="2708D0A2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B9CCC44" w14:textId="10FF23B0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9553514" w14:textId="58ECD6F4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32E38E49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4776B89" w14:textId="2AE036BE" w:rsidR="00D42D59" w:rsidRPr="00966772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46559C9" w14:textId="56980080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F3246F7" w14:textId="51161106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26D94E7E" w14:textId="1838AB7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245DE9A8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5DD980B" w14:textId="0FFD954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111EB477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61FE043B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8F544D1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3E926622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88A8D1C" w14:textId="0E55764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65436C6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7C62E55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8EC5C02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7CF29A76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9600599" w14:textId="7FA74A52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3C376B4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CADB31A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0EBCD2E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A043C29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9A797D2" w14:textId="4FDB2566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D78474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7A534F86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91EB4A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66ECB0F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51E43553" w14:textId="25368C6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3ADE883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061CA8BC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481E65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4EC17216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66DB18A" w14:textId="38B516C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940C550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34DE6129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242263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CA53656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4F829B2A" w14:textId="16385F9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0878B19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AF02D0D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7AFD25EF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32FD05BB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0EE94B74" w14:textId="0BB8B2C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Y10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70055BE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2E62121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191D749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1AA5FFFA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704C2C3" w14:textId="47B00EC1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4CB070F4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  <w:bookmarkStart w:id="0" w:name="_GoBack"/>
            <w:bookmarkEnd w:id="0"/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27EA30BC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E5C6BF2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38783DF7" w14:textId="77777777" w:rsidTr="00B83AD0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63FFECCE" w14:textId="4832E95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FFFFFF" w:themeFill="background1"/>
          </w:tcPr>
          <w:p w14:paraId="0034E44B" w14:textId="77777777" w:rsidR="00B83AD0" w:rsidRPr="00B83AD0" w:rsidRDefault="00B83AD0" w:rsidP="00B83AD0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B83AD0">
              <w:rPr>
                <w:rFonts w:cstheme="minorHAnsi"/>
                <w:b/>
                <w:bCs/>
                <w:sz w:val="20"/>
                <w:szCs w:val="20"/>
              </w:rPr>
              <w:t>AQA 7152 Paper 1 Government and Politics of the UK</w:t>
            </w:r>
          </w:p>
          <w:p w14:paraId="0826B537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The Constitution</w:t>
            </w:r>
          </w:p>
          <w:p w14:paraId="5002B9A6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Democracy and Participation</w:t>
            </w:r>
          </w:p>
          <w:p w14:paraId="13990624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Electoral System, Parties and Parliament</w:t>
            </w:r>
          </w:p>
          <w:p w14:paraId="708D4C65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Devolution</w:t>
            </w:r>
          </w:p>
          <w:p w14:paraId="6C2C8D79" w14:textId="77B8BD2B" w:rsidR="00BF56A7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Role of PM and Cabinet</w:t>
            </w:r>
          </w:p>
        </w:tc>
        <w:tc>
          <w:tcPr>
            <w:tcW w:w="5244" w:type="dxa"/>
            <w:shd w:val="clear" w:color="auto" w:fill="FFFFFF" w:themeFill="background1"/>
          </w:tcPr>
          <w:p w14:paraId="7DA5253F" w14:textId="77777777" w:rsidR="00B83AD0" w:rsidRPr="00B83AD0" w:rsidRDefault="00B83AD0" w:rsidP="00B83AD0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B83AD0">
              <w:rPr>
                <w:rFonts w:cstheme="minorHAnsi"/>
                <w:b/>
                <w:bCs/>
                <w:sz w:val="20"/>
                <w:szCs w:val="20"/>
              </w:rPr>
              <w:t>AQA 7152 Paper 1 Government and Politics of the UK</w:t>
            </w:r>
          </w:p>
          <w:p w14:paraId="4392D07B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Pressure Groups</w:t>
            </w:r>
          </w:p>
          <w:p w14:paraId="7254DC6B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Judiciary</w:t>
            </w:r>
          </w:p>
          <w:p w14:paraId="3C98D7A1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The EU</w:t>
            </w:r>
          </w:p>
          <w:p w14:paraId="4E94FE8C" w14:textId="77777777" w:rsidR="00B83AD0" w:rsidRPr="00B83AD0" w:rsidRDefault="00B83AD0" w:rsidP="00B83AD0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B83AD0">
              <w:rPr>
                <w:rFonts w:cstheme="minorHAnsi"/>
                <w:b/>
                <w:bCs/>
                <w:sz w:val="20"/>
                <w:szCs w:val="20"/>
              </w:rPr>
              <w:t>AQA 7152 Paper 2 Government and Politics of the USA</w:t>
            </w:r>
          </w:p>
          <w:p w14:paraId="043C57B7" w14:textId="44F63081" w:rsidR="00BF56A7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Constitution and Electoral System</w:t>
            </w:r>
          </w:p>
        </w:tc>
        <w:tc>
          <w:tcPr>
            <w:tcW w:w="5245" w:type="dxa"/>
            <w:shd w:val="clear" w:color="auto" w:fill="FFFFFF" w:themeFill="background1"/>
          </w:tcPr>
          <w:p w14:paraId="12ECF7BD" w14:textId="77777777" w:rsidR="00B83AD0" w:rsidRPr="00B83AD0" w:rsidRDefault="00B83AD0" w:rsidP="00B83AD0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B83AD0">
              <w:rPr>
                <w:rFonts w:cstheme="minorHAnsi"/>
                <w:b/>
                <w:bCs/>
                <w:sz w:val="20"/>
                <w:szCs w:val="20"/>
              </w:rPr>
              <w:t>AQA 7152 Paper 2 Government and Politics of the USA</w:t>
            </w:r>
          </w:p>
          <w:p w14:paraId="27E8C2F0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Congress</w:t>
            </w:r>
          </w:p>
          <w:p w14:paraId="278B2A49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Role of President</w:t>
            </w:r>
          </w:p>
          <w:p w14:paraId="20E1F5BC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Political Parties</w:t>
            </w:r>
          </w:p>
          <w:p w14:paraId="179CDE27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Civil Rights and Pressure Groups</w:t>
            </w:r>
          </w:p>
          <w:p w14:paraId="78034220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Judiciary</w:t>
            </w:r>
          </w:p>
          <w:p w14:paraId="19FDCB98" w14:textId="300CBC2A" w:rsidR="00BF56A7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Comparison with UK</w:t>
            </w:r>
          </w:p>
        </w:tc>
      </w:tr>
      <w:tr w:rsidR="00BF56A7" w:rsidRPr="00966772" w14:paraId="70D755A5" w14:textId="77777777" w:rsidTr="00B83AD0">
        <w:trPr>
          <w:cantSplit/>
          <w:trHeight w:val="1532"/>
        </w:trPr>
        <w:tc>
          <w:tcPr>
            <w:tcW w:w="547" w:type="dxa"/>
            <w:tcBorders>
              <w:bottom w:val="single" w:sz="4" w:space="0" w:color="auto"/>
            </w:tcBorders>
            <w:shd w:val="clear" w:color="auto" w:fill="E2EFD9" w:themeFill="accent6" w:themeFillTint="33"/>
            <w:textDirection w:val="btLr"/>
            <w:vAlign w:val="center"/>
          </w:tcPr>
          <w:p w14:paraId="5355E752" w14:textId="642F7A29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0DDA72A" w14:textId="77777777" w:rsidR="00B83AD0" w:rsidRPr="00B83AD0" w:rsidRDefault="00B83AD0" w:rsidP="00B83AD0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B83AD0">
              <w:rPr>
                <w:rFonts w:cstheme="minorHAnsi"/>
                <w:b/>
                <w:bCs/>
                <w:sz w:val="20"/>
                <w:szCs w:val="20"/>
              </w:rPr>
              <w:t>AQA 7152 Paper 3 Political ideas</w:t>
            </w:r>
          </w:p>
          <w:p w14:paraId="0262DC64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Liberalism</w:t>
            </w:r>
          </w:p>
          <w:p w14:paraId="25AD8B9F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Conservatism</w:t>
            </w:r>
          </w:p>
          <w:p w14:paraId="21980C02" w14:textId="0DD21B73" w:rsidR="00BF56A7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Socialism</w:t>
            </w:r>
          </w:p>
        </w:tc>
        <w:tc>
          <w:tcPr>
            <w:tcW w:w="5244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1BC4DB4A" w14:textId="77777777" w:rsidR="00B83AD0" w:rsidRPr="00B83AD0" w:rsidRDefault="00B83AD0" w:rsidP="00B83AD0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B83AD0">
              <w:rPr>
                <w:rFonts w:cstheme="minorHAnsi"/>
                <w:b/>
                <w:bCs/>
                <w:sz w:val="20"/>
                <w:szCs w:val="20"/>
              </w:rPr>
              <w:t>AQA 7152 Paper 3 Political ideas</w:t>
            </w:r>
          </w:p>
          <w:p w14:paraId="6A1D547C" w14:textId="77777777" w:rsidR="00B83AD0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Socialism</w:t>
            </w:r>
          </w:p>
          <w:p w14:paraId="61116CAF" w14:textId="023F1881" w:rsidR="00BF56A7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Feminism</w:t>
            </w:r>
          </w:p>
        </w:tc>
        <w:tc>
          <w:tcPr>
            <w:tcW w:w="5245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4836C1C" w14:textId="5BE7AED3" w:rsidR="00BF56A7" w:rsidRPr="00B83AD0" w:rsidRDefault="00B83AD0" w:rsidP="00B83AD0">
            <w:pPr>
              <w:rPr>
                <w:rFonts w:cstheme="minorHAnsi"/>
                <w:sz w:val="20"/>
                <w:szCs w:val="20"/>
              </w:rPr>
            </w:pPr>
            <w:r w:rsidRPr="00B83AD0">
              <w:rPr>
                <w:rFonts w:cstheme="minorHAnsi"/>
                <w:sz w:val="20"/>
                <w:szCs w:val="20"/>
              </w:rPr>
              <w:t>Revision and Exam Preparation</w:t>
            </w:r>
          </w:p>
        </w:tc>
      </w:tr>
    </w:tbl>
    <w:p w14:paraId="6B9818AD" w14:textId="77777777" w:rsidR="00B55F19" w:rsidRDefault="00B55F19"/>
    <w:p w14:paraId="44F78CFF" w14:textId="77777777" w:rsidR="00B55F19" w:rsidRDefault="00B55F19"/>
    <w:p w14:paraId="67E8FF0E" w14:textId="77777777" w:rsidR="00B55F19" w:rsidRDefault="00B55F19"/>
    <w:p w14:paraId="708DB5EB" w14:textId="77777777" w:rsidR="00B55F19" w:rsidRDefault="00B55F19"/>
    <w:p w14:paraId="0788DF8D" w14:textId="77777777" w:rsidR="00B55F19" w:rsidRDefault="00B55F19"/>
    <w:p w14:paraId="28F4DC58" w14:textId="77777777" w:rsidR="00B55F19" w:rsidRDefault="00B55F19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60B04B" w14:textId="77777777" w:rsidR="008F276C" w:rsidRDefault="008F276C" w:rsidP="007D7B2F">
      <w:pPr>
        <w:spacing w:after="0" w:line="240" w:lineRule="auto"/>
      </w:pPr>
      <w:r>
        <w:separator/>
      </w:r>
    </w:p>
  </w:endnote>
  <w:endnote w:type="continuationSeparator" w:id="0">
    <w:p w14:paraId="42E093F9" w14:textId="77777777" w:rsidR="008F276C" w:rsidRDefault="008F276C" w:rsidP="007D7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36824E" w14:textId="77777777" w:rsidR="008F276C" w:rsidRDefault="008F276C" w:rsidP="007D7B2F">
      <w:pPr>
        <w:spacing w:after="0" w:line="240" w:lineRule="auto"/>
      </w:pPr>
      <w:r>
        <w:separator/>
      </w:r>
    </w:p>
  </w:footnote>
  <w:footnote w:type="continuationSeparator" w:id="0">
    <w:p w14:paraId="4240720F" w14:textId="77777777" w:rsidR="008F276C" w:rsidRDefault="008F276C" w:rsidP="007D7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D2B297" w14:textId="16B805C4" w:rsidR="00691BDD" w:rsidRPr="007D7B2F" w:rsidRDefault="00691BDD" w:rsidP="007D7B2F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B83AD0">
      <w:rPr>
        <w:sz w:val="44"/>
      </w:rPr>
      <w:t>Government &amp; Politics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B4ADD"/>
    <w:rsid w:val="00B02828"/>
    <w:rsid w:val="00B55F19"/>
    <w:rsid w:val="00B62090"/>
    <w:rsid w:val="00B816FE"/>
    <w:rsid w:val="00B82A02"/>
    <w:rsid w:val="00B83AD0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F7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DBF53F7E</Template>
  <TotalTime>3</TotalTime>
  <Pages>3</Pages>
  <Words>125</Words>
  <Characters>714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Education</Company>
  <LinksUpToDate>false</LinksUpToDate>
  <CharactersWithSpaces>838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Tsagkadakis N</dc:creator>
  <cp:keywords/>
  <dc:description/>
  <cp:lastModifiedBy>Wake J</cp:lastModifiedBy>
  <cp:revision>4</cp:revision>
  <cp:lastPrinted>2020-02-12T07:32:00Z</cp:lastPrinted>
  <dcterms:created xsi:type="dcterms:W3CDTF">2021-08-27T15:02:00Z</dcterms:created>
  <dcterms:modified xsi:type="dcterms:W3CDTF">2021-08-31T11:12:00Z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