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"/>
        <w:tblW w:w="15168" w:type="dxa"/>
        <w:tblInd w:w="-861" w:type="dxa"/>
        <w:shd w:val="clear" w:color="auto" w:fill="E2EFD9" w:themeFill="accent6" w:themeFillTint="33"/>
        <w:tblLook w:val="04A0" w:firstRow="1" w:lastRow="0" w:firstColumn="1" w:lastColumn="0" w:noHBand="0" w:noVBand="1"/>
      </w:tblPr>
      <w:tblGrid>
        <w:gridCol w:w="547"/>
        <w:gridCol w:w="4132"/>
        <w:gridCol w:w="5244"/>
        <w:gridCol w:w="5245"/>
      </w:tblGrid>
      <w:tr w:rsidR="00D42D59" w:rsidRPr="00966772" w14:paraId="6523EE09" w14:textId="77777777" w:rsidTr="00D42D59">
        <w:trPr>
          <w:trHeight w:val="258"/>
        </w:trPr>
        <w:tc>
          <w:tcPr>
            <w:tcW w:w="547" w:type="dxa"/>
            <w:shd w:val="clear" w:color="auto" w:fill="E2EFD9" w:themeFill="accent6" w:themeFillTint="33"/>
          </w:tcPr>
          <w:p w14:paraId="05FADC5F" w14:textId="77777777" w:rsidR="00D42D59" w:rsidRPr="00966772" w:rsidRDefault="00D42D59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4132" w:type="dxa"/>
            <w:shd w:val="clear" w:color="auto" w:fill="E2EFD9" w:themeFill="accent6" w:themeFillTint="33"/>
            <w:vAlign w:val="center"/>
          </w:tcPr>
          <w:p w14:paraId="0C6E6DE2" w14:textId="77777777" w:rsidR="00D42D59" w:rsidRDefault="00D42D59" w:rsidP="00D42D59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Term 1</w:t>
            </w:r>
          </w:p>
          <w:p w14:paraId="03E4EEE0" w14:textId="50C71EB9" w:rsidR="00BF56A7" w:rsidRPr="00966772" w:rsidRDefault="00BF56A7" w:rsidP="00D42D59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Key knowledge/skills</w:t>
            </w:r>
          </w:p>
        </w:tc>
        <w:tc>
          <w:tcPr>
            <w:tcW w:w="5244" w:type="dxa"/>
            <w:shd w:val="clear" w:color="auto" w:fill="E2EFD9" w:themeFill="accent6" w:themeFillTint="33"/>
            <w:vAlign w:val="center"/>
          </w:tcPr>
          <w:p w14:paraId="3129905A" w14:textId="77777777" w:rsidR="00D42D59" w:rsidRDefault="00D42D59" w:rsidP="00372232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Term 2</w:t>
            </w:r>
          </w:p>
          <w:p w14:paraId="00ACA9FF" w14:textId="22939F45" w:rsidR="00BF56A7" w:rsidRPr="00966772" w:rsidRDefault="00BF56A7" w:rsidP="00372232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Key knowledge/skills</w:t>
            </w:r>
          </w:p>
        </w:tc>
        <w:tc>
          <w:tcPr>
            <w:tcW w:w="5245" w:type="dxa"/>
            <w:shd w:val="clear" w:color="auto" w:fill="E2EFD9" w:themeFill="accent6" w:themeFillTint="33"/>
            <w:vAlign w:val="center"/>
          </w:tcPr>
          <w:p w14:paraId="1451D3FD" w14:textId="77777777" w:rsidR="00D42D59" w:rsidRDefault="00D42D59" w:rsidP="0078279E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Term 3</w:t>
            </w:r>
          </w:p>
          <w:p w14:paraId="7B024BF6" w14:textId="223E540C" w:rsidR="00BF56A7" w:rsidRPr="00966772" w:rsidRDefault="00BF56A7" w:rsidP="0078279E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Key knowledge/skills</w:t>
            </w:r>
          </w:p>
        </w:tc>
      </w:tr>
      <w:tr w:rsidR="00D42D59" w:rsidRPr="00966772" w14:paraId="6B443018" w14:textId="77777777" w:rsidTr="00F72621">
        <w:trPr>
          <w:cantSplit/>
          <w:trHeight w:val="1510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2E6FC402" w14:textId="2B4F3C9F" w:rsidR="00D42D59" w:rsidRPr="00966772" w:rsidRDefault="00D42D59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EYFS</w:t>
            </w:r>
          </w:p>
        </w:tc>
        <w:tc>
          <w:tcPr>
            <w:tcW w:w="4132" w:type="dxa"/>
            <w:shd w:val="clear" w:color="auto" w:fill="FFFFFF" w:themeFill="background1"/>
          </w:tcPr>
          <w:p w14:paraId="10BF5A6B" w14:textId="033057FA" w:rsidR="00D42D59" w:rsidRPr="00F72621" w:rsidRDefault="00D42D59" w:rsidP="00F72621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4" w:type="dxa"/>
            <w:shd w:val="clear" w:color="auto" w:fill="FFFFFF" w:themeFill="background1"/>
          </w:tcPr>
          <w:p w14:paraId="17FC7E9C" w14:textId="54420115" w:rsidR="00D42D59" w:rsidRPr="00F72621" w:rsidRDefault="00D42D59" w:rsidP="00F72621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5" w:type="dxa"/>
            <w:shd w:val="clear" w:color="auto" w:fill="FFFFFF" w:themeFill="background1"/>
          </w:tcPr>
          <w:p w14:paraId="4C91E1F1" w14:textId="75443213" w:rsidR="00D42D59" w:rsidRPr="00F72621" w:rsidRDefault="00D42D59" w:rsidP="00F72621">
            <w:pPr>
              <w:rPr>
                <w:rFonts w:cstheme="minorHAnsi"/>
                <w:sz w:val="20"/>
                <w:szCs w:val="20"/>
              </w:rPr>
            </w:pPr>
          </w:p>
        </w:tc>
      </w:tr>
      <w:tr w:rsidR="00D42D59" w:rsidRPr="00966772" w14:paraId="761DE8C3" w14:textId="77777777" w:rsidTr="00F72621">
        <w:trPr>
          <w:cantSplit/>
          <w:trHeight w:val="1650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31F60075" w14:textId="2D1FC0B2" w:rsidR="00D42D59" w:rsidRPr="00966772" w:rsidRDefault="00D42D59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Y1</w:t>
            </w:r>
          </w:p>
        </w:tc>
        <w:tc>
          <w:tcPr>
            <w:tcW w:w="4132" w:type="dxa"/>
            <w:shd w:val="clear" w:color="auto" w:fill="FFFFFF" w:themeFill="background1"/>
          </w:tcPr>
          <w:p w14:paraId="42B0DD25" w14:textId="7361725A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Dance</w:t>
            </w:r>
          </w:p>
          <w:p w14:paraId="457C462B" w14:textId="1620A0A5" w:rsidR="00D42D59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Indoor Games</w:t>
            </w:r>
          </w:p>
        </w:tc>
        <w:tc>
          <w:tcPr>
            <w:tcW w:w="5244" w:type="dxa"/>
            <w:shd w:val="clear" w:color="auto" w:fill="FFFFFF" w:themeFill="background1"/>
          </w:tcPr>
          <w:p w14:paraId="2672A22A" w14:textId="7C6CE5C5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Gymnastics</w:t>
            </w:r>
          </w:p>
          <w:p w14:paraId="4B9CCC44" w14:textId="16C3E0C1" w:rsidR="00D42D59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Basic Skills</w:t>
            </w:r>
          </w:p>
        </w:tc>
        <w:tc>
          <w:tcPr>
            <w:tcW w:w="5245" w:type="dxa"/>
            <w:shd w:val="clear" w:color="auto" w:fill="FFFFFF" w:themeFill="background1"/>
          </w:tcPr>
          <w:p w14:paraId="0E90571F" w14:textId="78B7B92A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Team Sports</w:t>
            </w:r>
          </w:p>
          <w:p w14:paraId="59553514" w14:textId="526AF396" w:rsidR="00D42D59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Athletics/Preparation for Sports Day</w:t>
            </w:r>
          </w:p>
        </w:tc>
      </w:tr>
      <w:tr w:rsidR="00D42D59" w:rsidRPr="00966772" w14:paraId="32E38E49" w14:textId="77777777" w:rsidTr="00F72621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74776B89" w14:textId="2AE036BE" w:rsidR="00D42D59" w:rsidRPr="00966772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Y2</w:t>
            </w:r>
          </w:p>
        </w:tc>
        <w:tc>
          <w:tcPr>
            <w:tcW w:w="4132" w:type="dxa"/>
            <w:shd w:val="clear" w:color="auto" w:fill="FFFFFF" w:themeFill="background1"/>
          </w:tcPr>
          <w:p w14:paraId="246559C9" w14:textId="7F98075D" w:rsidR="00D42D59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PE Specialist</w:t>
            </w:r>
          </w:p>
        </w:tc>
        <w:tc>
          <w:tcPr>
            <w:tcW w:w="5244" w:type="dxa"/>
            <w:shd w:val="clear" w:color="auto" w:fill="FFFFFF" w:themeFill="background1"/>
          </w:tcPr>
          <w:p w14:paraId="5F3246F7" w14:textId="755E59F2" w:rsidR="00D42D59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PE Specialist</w:t>
            </w:r>
          </w:p>
        </w:tc>
        <w:tc>
          <w:tcPr>
            <w:tcW w:w="5245" w:type="dxa"/>
            <w:shd w:val="clear" w:color="auto" w:fill="FFFFFF" w:themeFill="background1"/>
          </w:tcPr>
          <w:p w14:paraId="26D94E7E" w14:textId="77220E14" w:rsidR="00D42D59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PE Specialist</w:t>
            </w:r>
          </w:p>
        </w:tc>
      </w:tr>
      <w:tr w:rsidR="00BF56A7" w:rsidRPr="00966772" w14:paraId="245DE9A8" w14:textId="77777777" w:rsidTr="00F72621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35DD980B" w14:textId="0FFD954D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Y3</w:t>
            </w:r>
          </w:p>
        </w:tc>
        <w:tc>
          <w:tcPr>
            <w:tcW w:w="4132" w:type="dxa"/>
            <w:shd w:val="clear" w:color="auto" w:fill="FFFFFF" w:themeFill="background1"/>
          </w:tcPr>
          <w:p w14:paraId="17394717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Ball skills – passing with accuracy, control, use of communication, travelling with a ball, tactics and understanding patterns of play.</w:t>
            </w:r>
          </w:p>
          <w:p w14:paraId="111EB477" w14:textId="0B68ED8A" w:rsidR="00BF56A7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Understand transfer of body weight.</w:t>
            </w:r>
          </w:p>
        </w:tc>
        <w:tc>
          <w:tcPr>
            <w:tcW w:w="5244" w:type="dxa"/>
            <w:shd w:val="clear" w:color="auto" w:fill="FFFFFF" w:themeFill="background1"/>
          </w:tcPr>
          <w:p w14:paraId="72DBCBB6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Dance - developing performance.</w:t>
            </w:r>
          </w:p>
          <w:p w14:paraId="7522F1AF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Improvising freely – translating ideas from a stimulus to a movement.</w:t>
            </w:r>
          </w:p>
          <w:p w14:paraId="61FE043B" w14:textId="77777777" w:rsidR="00BF56A7" w:rsidRPr="00F72621" w:rsidRDefault="00BF56A7" w:rsidP="00F72621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5" w:type="dxa"/>
            <w:shd w:val="clear" w:color="auto" w:fill="FFFFFF" w:themeFill="background1"/>
          </w:tcPr>
          <w:p w14:paraId="68F544D1" w14:textId="55DFEBE1" w:rsidR="00BF56A7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Outdoor adventure – performing individually and as part of a team. Comparing performances to demonstrate improvement towards personal best.</w:t>
            </w:r>
          </w:p>
        </w:tc>
      </w:tr>
      <w:tr w:rsidR="00BF56A7" w:rsidRPr="00966772" w14:paraId="3E926622" w14:textId="77777777" w:rsidTr="00F72621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288A8D1C" w14:textId="0E557647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Y4</w:t>
            </w:r>
          </w:p>
        </w:tc>
        <w:tc>
          <w:tcPr>
            <w:tcW w:w="4132" w:type="dxa"/>
            <w:shd w:val="clear" w:color="auto" w:fill="FFFFFF" w:themeFill="background1"/>
          </w:tcPr>
          <w:p w14:paraId="5F5D375B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Competitive Team Challenges</w:t>
            </w:r>
          </w:p>
          <w:p w14:paraId="1D2CA24A" w14:textId="3B47712D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(Indoor and Outdoor skills)</w:t>
            </w:r>
          </w:p>
          <w:p w14:paraId="665436C6" w14:textId="545AB2D2" w:rsidR="00BF56A7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Gymnastics, Throwing and Catching Skills</w:t>
            </w:r>
          </w:p>
        </w:tc>
        <w:tc>
          <w:tcPr>
            <w:tcW w:w="5244" w:type="dxa"/>
            <w:shd w:val="clear" w:color="auto" w:fill="FFFFFF" w:themeFill="background1"/>
          </w:tcPr>
          <w:p w14:paraId="2466F6C4" w14:textId="3ECD9AFF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Gymnastics/Dance Skills</w:t>
            </w:r>
          </w:p>
          <w:p w14:paraId="1D158343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Basketball/Cricket Skills</w:t>
            </w:r>
          </w:p>
          <w:p w14:paraId="47C62E55" w14:textId="77777777" w:rsidR="00BF56A7" w:rsidRPr="00F72621" w:rsidRDefault="00BF56A7" w:rsidP="00F72621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5" w:type="dxa"/>
            <w:shd w:val="clear" w:color="auto" w:fill="FFFFFF" w:themeFill="background1"/>
          </w:tcPr>
          <w:p w14:paraId="3240068C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Tag Rugby Cross-age PE</w:t>
            </w:r>
          </w:p>
          <w:p w14:paraId="2B15C74F" w14:textId="70C005B2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Skills</w:t>
            </w:r>
          </w:p>
          <w:p w14:paraId="18EC5C02" w14:textId="7D8BF0BF" w:rsidR="00BF56A7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Athletics/Tennis Skills</w:t>
            </w:r>
          </w:p>
        </w:tc>
      </w:tr>
      <w:tr w:rsidR="00BF56A7" w:rsidRPr="00966772" w14:paraId="7CF29A76" w14:textId="77777777" w:rsidTr="00F72621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29600599" w14:textId="7FA74A52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Y5</w:t>
            </w:r>
          </w:p>
        </w:tc>
        <w:tc>
          <w:tcPr>
            <w:tcW w:w="4132" w:type="dxa"/>
            <w:shd w:val="clear" w:color="auto" w:fill="FFFFFF" w:themeFill="background1"/>
          </w:tcPr>
          <w:p w14:paraId="5A001ED5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Team games</w:t>
            </w:r>
          </w:p>
          <w:p w14:paraId="41785927" w14:textId="11A76E6F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PE specialist</w:t>
            </w:r>
          </w:p>
          <w:p w14:paraId="41011757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Gymnastics</w:t>
            </w:r>
          </w:p>
          <w:p w14:paraId="63C376B4" w14:textId="61E94D34" w:rsidR="00BF56A7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PE specialist</w:t>
            </w:r>
          </w:p>
        </w:tc>
        <w:tc>
          <w:tcPr>
            <w:tcW w:w="5244" w:type="dxa"/>
            <w:shd w:val="clear" w:color="auto" w:fill="FFFFFF" w:themeFill="background1"/>
          </w:tcPr>
          <w:p w14:paraId="57381186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Dance</w:t>
            </w:r>
          </w:p>
          <w:p w14:paraId="6AFA2C96" w14:textId="5F445A09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PE specialist</w:t>
            </w:r>
          </w:p>
          <w:p w14:paraId="3CB10336" w14:textId="5C3EF092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Swimming</w:t>
            </w:r>
          </w:p>
          <w:p w14:paraId="5CADB31A" w14:textId="6DD4F14D" w:rsidR="00BF56A7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PE specialist</w:t>
            </w:r>
          </w:p>
        </w:tc>
        <w:tc>
          <w:tcPr>
            <w:tcW w:w="5245" w:type="dxa"/>
            <w:shd w:val="clear" w:color="auto" w:fill="FFFFFF" w:themeFill="background1"/>
          </w:tcPr>
          <w:p w14:paraId="75033BC3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Swimming</w:t>
            </w:r>
          </w:p>
          <w:p w14:paraId="00AC5118" w14:textId="75A0010E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PE specialist</w:t>
            </w:r>
          </w:p>
          <w:p w14:paraId="6DAFC3E8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Outdoor challenges</w:t>
            </w:r>
          </w:p>
          <w:p w14:paraId="0EBCD2E0" w14:textId="0AFB9259" w:rsidR="00BF56A7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PE specialist</w:t>
            </w:r>
          </w:p>
        </w:tc>
      </w:tr>
      <w:tr w:rsidR="00BF56A7" w:rsidRPr="00966772" w14:paraId="5A043C29" w14:textId="77777777" w:rsidTr="00F72621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79A797D2" w14:textId="4FDB2566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lastRenderedPageBreak/>
              <w:t>Y6</w:t>
            </w:r>
          </w:p>
        </w:tc>
        <w:tc>
          <w:tcPr>
            <w:tcW w:w="4132" w:type="dxa"/>
            <w:shd w:val="clear" w:color="auto" w:fill="FFFFFF" w:themeFill="background1"/>
          </w:tcPr>
          <w:p w14:paraId="42C96A52" w14:textId="16556522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Athletics</w:t>
            </w:r>
          </w:p>
          <w:p w14:paraId="2D784748" w14:textId="4400A840" w:rsidR="00BF56A7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Gymnastics</w:t>
            </w:r>
          </w:p>
        </w:tc>
        <w:tc>
          <w:tcPr>
            <w:tcW w:w="5244" w:type="dxa"/>
            <w:shd w:val="clear" w:color="auto" w:fill="FFFFFF" w:themeFill="background1"/>
          </w:tcPr>
          <w:p w14:paraId="2EAE1A16" w14:textId="65158451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Dance</w:t>
            </w:r>
            <w:bookmarkStart w:id="0" w:name="_GoBack"/>
            <w:bookmarkEnd w:id="0"/>
          </w:p>
          <w:p w14:paraId="7A534F86" w14:textId="682B90B6" w:rsidR="00BF56A7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Striking and fielding</w:t>
            </w:r>
          </w:p>
        </w:tc>
        <w:tc>
          <w:tcPr>
            <w:tcW w:w="5245" w:type="dxa"/>
            <w:shd w:val="clear" w:color="auto" w:fill="FFFFFF" w:themeFill="background1"/>
          </w:tcPr>
          <w:p w14:paraId="691EB4A0" w14:textId="550DB89E" w:rsidR="00BF56A7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Invasion games</w:t>
            </w:r>
          </w:p>
        </w:tc>
      </w:tr>
      <w:tr w:rsidR="00BF56A7" w:rsidRPr="00966772" w14:paraId="566ECB0F" w14:textId="77777777" w:rsidTr="00F72621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51E43553" w14:textId="25368C67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Y7</w:t>
            </w:r>
          </w:p>
        </w:tc>
        <w:tc>
          <w:tcPr>
            <w:tcW w:w="4132" w:type="dxa"/>
            <w:shd w:val="clear" w:color="auto" w:fill="FFFFFF" w:themeFill="background1"/>
          </w:tcPr>
          <w:p w14:paraId="281DD486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Fitness Tests/OAA Challenges</w:t>
            </w:r>
          </w:p>
          <w:p w14:paraId="1B6EDCB8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BY end of term 1 all in 7S and 7R students completed at least 3 sports from</w:t>
            </w:r>
          </w:p>
          <w:p w14:paraId="07162FA0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Football/Tag Rugby</w:t>
            </w:r>
          </w:p>
          <w:p w14:paraId="792DCA1D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Netball, Basketball, Handball, Trampoline, Table Tennis and Dance</w:t>
            </w:r>
          </w:p>
          <w:p w14:paraId="6CAFB531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By the end of term 1 students in 7b should have completed a module in:</w:t>
            </w:r>
          </w:p>
          <w:p w14:paraId="3ADE8838" w14:textId="2BC6FFFB" w:rsidR="00BF56A7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Dance/Football/Tag Rugby (Boys) Netball Trampoline Girls</w:t>
            </w:r>
          </w:p>
        </w:tc>
        <w:tc>
          <w:tcPr>
            <w:tcW w:w="5244" w:type="dxa"/>
            <w:shd w:val="clear" w:color="auto" w:fill="FFFFFF" w:themeFill="background1"/>
          </w:tcPr>
          <w:p w14:paraId="4C32E9BE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BY the end of term 2 students should have completed a module in all of the below:</w:t>
            </w:r>
          </w:p>
          <w:p w14:paraId="583DEDF9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BY end of term 1 all in 7S and 7R students completed at least 3 sports from</w:t>
            </w:r>
          </w:p>
          <w:p w14:paraId="5ADF3C07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Football/Tag Rugby</w:t>
            </w:r>
          </w:p>
          <w:p w14:paraId="410EB8D3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Netball (Girls Only), Basketball, Handball, Trampoline, Table Tennis and Dance</w:t>
            </w:r>
          </w:p>
          <w:p w14:paraId="6CD56026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By the end of term 1 students in 7b should have completed a module in:</w:t>
            </w:r>
          </w:p>
          <w:p w14:paraId="061CA8BC" w14:textId="50D6886A" w:rsidR="00BF56A7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Dance/ Trampoline (Boys) Basketball Table Tennis Girls</w:t>
            </w:r>
          </w:p>
        </w:tc>
        <w:tc>
          <w:tcPr>
            <w:tcW w:w="5245" w:type="dxa"/>
            <w:shd w:val="clear" w:color="auto" w:fill="FFFFFF" w:themeFill="background1"/>
          </w:tcPr>
          <w:p w14:paraId="18791994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Athletics</w:t>
            </w:r>
          </w:p>
          <w:p w14:paraId="78D70F90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F72621">
              <w:rPr>
                <w:rFonts w:cstheme="minorHAnsi"/>
                <w:sz w:val="20"/>
                <w:szCs w:val="20"/>
              </w:rPr>
              <w:t>Rounders</w:t>
            </w:r>
            <w:proofErr w:type="spellEnd"/>
          </w:p>
          <w:p w14:paraId="6D7D0E7B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Cricket</w:t>
            </w:r>
          </w:p>
          <w:p w14:paraId="1481E65A" w14:textId="71A17898" w:rsidR="00BF56A7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Tennis</w:t>
            </w:r>
          </w:p>
        </w:tc>
      </w:tr>
      <w:tr w:rsidR="00BF56A7" w:rsidRPr="00966772" w14:paraId="4EC17216" w14:textId="77777777" w:rsidTr="00F72621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366DB18A" w14:textId="38B516CC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Y8</w:t>
            </w:r>
          </w:p>
        </w:tc>
        <w:tc>
          <w:tcPr>
            <w:tcW w:w="4132" w:type="dxa"/>
            <w:shd w:val="clear" w:color="auto" w:fill="FFFFFF" w:themeFill="background1"/>
          </w:tcPr>
          <w:p w14:paraId="24C1C135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Table tennis</w:t>
            </w:r>
          </w:p>
          <w:p w14:paraId="381DDD74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Basketball</w:t>
            </w:r>
          </w:p>
          <w:p w14:paraId="2940C550" w14:textId="6CC584C1" w:rsidR="00BF56A7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Inter-house tournaments</w:t>
            </w:r>
          </w:p>
        </w:tc>
        <w:tc>
          <w:tcPr>
            <w:tcW w:w="5244" w:type="dxa"/>
            <w:shd w:val="clear" w:color="auto" w:fill="FFFFFF" w:themeFill="background1"/>
          </w:tcPr>
          <w:p w14:paraId="655DA045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Football</w:t>
            </w:r>
          </w:p>
          <w:p w14:paraId="53DA56C0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Netball</w:t>
            </w:r>
          </w:p>
          <w:p w14:paraId="34DE6129" w14:textId="77777777" w:rsidR="00BF56A7" w:rsidRPr="00F72621" w:rsidRDefault="00BF56A7" w:rsidP="00F72621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5" w:type="dxa"/>
            <w:shd w:val="clear" w:color="auto" w:fill="FFFFFF" w:themeFill="background1"/>
          </w:tcPr>
          <w:p w14:paraId="35020861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Athletics</w:t>
            </w:r>
          </w:p>
          <w:p w14:paraId="2A084B27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F72621">
              <w:rPr>
                <w:rFonts w:cstheme="minorHAnsi"/>
                <w:sz w:val="20"/>
                <w:szCs w:val="20"/>
              </w:rPr>
              <w:t>Rounders</w:t>
            </w:r>
            <w:proofErr w:type="spellEnd"/>
          </w:p>
          <w:p w14:paraId="1B37EFD0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Cricket</w:t>
            </w:r>
          </w:p>
          <w:p w14:paraId="5242263A" w14:textId="4BF7AD78" w:rsidR="00BF56A7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Tennis</w:t>
            </w:r>
          </w:p>
        </w:tc>
      </w:tr>
      <w:tr w:rsidR="00BF56A7" w:rsidRPr="00966772" w14:paraId="5CA53656" w14:textId="77777777" w:rsidTr="00F72621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4F829B2A" w14:textId="16385F9C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Y9</w:t>
            </w:r>
          </w:p>
        </w:tc>
        <w:tc>
          <w:tcPr>
            <w:tcW w:w="4132" w:type="dxa"/>
            <w:shd w:val="clear" w:color="auto" w:fill="FFFFFF" w:themeFill="background1"/>
          </w:tcPr>
          <w:p w14:paraId="7AEBC1DF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Anatomy and Physiology</w:t>
            </w:r>
          </w:p>
          <w:p w14:paraId="417989CA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Anaerobic/Aerobic  Exercise</w:t>
            </w:r>
          </w:p>
          <w:p w14:paraId="6EA7D4EF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Effects of Exercise</w:t>
            </w:r>
          </w:p>
          <w:p w14:paraId="37A0CAC3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Sport Psychology</w:t>
            </w:r>
          </w:p>
          <w:p w14:paraId="60878B19" w14:textId="77777777" w:rsidR="00BF56A7" w:rsidRPr="00F72621" w:rsidRDefault="00BF56A7" w:rsidP="00F72621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4" w:type="dxa"/>
            <w:shd w:val="clear" w:color="auto" w:fill="FFFFFF" w:themeFill="background1"/>
          </w:tcPr>
          <w:p w14:paraId="7924C5D2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Movement Analysis</w:t>
            </w:r>
          </w:p>
          <w:p w14:paraId="12C60560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Components of Fitness</w:t>
            </w:r>
          </w:p>
          <w:p w14:paraId="51C8DF8F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Fitness Testing</w:t>
            </w:r>
          </w:p>
          <w:p w14:paraId="223546D2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Socio-Cultural Influences</w:t>
            </w:r>
          </w:p>
          <w:p w14:paraId="70EA9FE8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Commercialisation of Physical Activity and Sport</w:t>
            </w:r>
          </w:p>
          <w:p w14:paraId="74057B44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Conduct of Performers</w:t>
            </w:r>
          </w:p>
          <w:p w14:paraId="4AF02D0D" w14:textId="77777777" w:rsidR="00BF56A7" w:rsidRPr="00F72621" w:rsidRDefault="00BF56A7" w:rsidP="00F72621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5" w:type="dxa"/>
            <w:shd w:val="clear" w:color="auto" w:fill="FFFFFF" w:themeFill="background1"/>
          </w:tcPr>
          <w:p w14:paraId="4DC18FD7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Training Methods</w:t>
            </w:r>
          </w:p>
          <w:p w14:paraId="7AFD25EF" w14:textId="15B817AE" w:rsidR="00BF56A7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Athletics</w:t>
            </w:r>
          </w:p>
        </w:tc>
      </w:tr>
      <w:tr w:rsidR="00BF56A7" w:rsidRPr="00966772" w14:paraId="32FD05BB" w14:textId="77777777" w:rsidTr="00F72621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0EE94B74" w14:textId="0BB8B2CD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lastRenderedPageBreak/>
              <w:t>Y10</w:t>
            </w:r>
          </w:p>
        </w:tc>
        <w:tc>
          <w:tcPr>
            <w:tcW w:w="4132" w:type="dxa"/>
            <w:shd w:val="clear" w:color="auto" w:fill="FFFFFF" w:themeFill="background1"/>
          </w:tcPr>
          <w:p w14:paraId="1762E826" w14:textId="77777777" w:rsidR="00F72621" w:rsidRPr="00F72621" w:rsidRDefault="00F72621" w:rsidP="00F72621">
            <w:pPr>
              <w:rPr>
                <w:rFonts w:cstheme="minorHAnsi"/>
                <w:b/>
                <w:sz w:val="20"/>
                <w:szCs w:val="20"/>
                <w:u w:val="single"/>
              </w:rPr>
            </w:pPr>
            <w:r w:rsidRPr="00F72621">
              <w:rPr>
                <w:rFonts w:cstheme="minorHAnsi"/>
                <w:b/>
                <w:sz w:val="20"/>
                <w:szCs w:val="20"/>
                <w:u w:val="single"/>
              </w:rPr>
              <w:t>Paper 1</w:t>
            </w:r>
          </w:p>
          <w:p w14:paraId="4870C02A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Principles of Training</w:t>
            </w:r>
          </w:p>
          <w:p w14:paraId="2888D43D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Training Methods</w:t>
            </w:r>
          </w:p>
          <w:p w14:paraId="2442FEDB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Warm Up/Cool Down and Safety Principles for Training</w:t>
            </w:r>
          </w:p>
          <w:p w14:paraId="3937D11B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Altitude Training</w:t>
            </w:r>
          </w:p>
          <w:p w14:paraId="2D5DBF78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3 seasons</w:t>
            </w:r>
          </w:p>
          <w:p w14:paraId="00871D17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Revision for TA1 Paper 1</w:t>
            </w:r>
          </w:p>
          <w:p w14:paraId="5A739B33" w14:textId="77777777" w:rsidR="00F72621" w:rsidRPr="00F72621" w:rsidRDefault="00F72621" w:rsidP="00F72621">
            <w:pPr>
              <w:rPr>
                <w:rFonts w:cstheme="minorHAnsi"/>
                <w:b/>
                <w:sz w:val="20"/>
                <w:szCs w:val="20"/>
                <w:u w:val="single"/>
              </w:rPr>
            </w:pPr>
            <w:r w:rsidRPr="00F72621">
              <w:rPr>
                <w:rFonts w:cstheme="minorHAnsi"/>
                <w:b/>
                <w:sz w:val="20"/>
                <w:szCs w:val="20"/>
                <w:u w:val="single"/>
              </w:rPr>
              <w:t>Paper 2</w:t>
            </w:r>
          </w:p>
          <w:p w14:paraId="2015D4F0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Performance Enhancing Drugs</w:t>
            </w:r>
          </w:p>
          <w:p w14:paraId="0096BF3A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Spectator Behaviour</w:t>
            </w:r>
          </w:p>
          <w:p w14:paraId="3232C4DA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Health, Fitness and Well-Being</w:t>
            </w:r>
          </w:p>
          <w:p w14:paraId="60B69C30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Sedentary Lifestyle/Obesity</w:t>
            </w:r>
          </w:p>
          <w:p w14:paraId="5892BD3B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Somatotypes</w:t>
            </w:r>
          </w:p>
          <w:p w14:paraId="10727639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Energy Use</w:t>
            </w:r>
          </w:p>
          <w:p w14:paraId="122E30DE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Balanced Diet</w:t>
            </w:r>
          </w:p>
          <w:p w14:paraId="1115650E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Reasons for maintaining water balance (hydration)</w:t>
            </w:r>
          </w:p>
          <w:p w14:paraId="7CD28A99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Revision TA1 Paper 2</w:t>
            </w:r>
          </w:p>
          <w:p w14:paraId="341BF87C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</w:p>
          <w:p w14:paraId="30186BEA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</w:p>
          <w:p w14:paraId="270055BE" w14:textId="33F0B2B2" w:rsidR="00BF56A7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b/>
                <w:sz w:val="20"/>
                <w:szCs w:val="20"/>
                <w:u w:val="single"/>
              </w:rPr>
              <w:t xml:space="preserve">Practical </w:t>
            </w:r>
            <w:r w:rsidRPr="00F72621">
              <w:rPr>
                <w:rFonts w:cstheme="minorHAnsi"/>
                <w:sz w:val="20"/>
                <w:szCs w:val="20"/>
              </w:rPr>
              <w:t>– Basketball  or handball dependent on timetabling</w:t>
            </w:r>
          </w:p>
        </w:tc>
        <w:tc>
          <w:tcPr>
            <w:tcW w:w="5244" w:type="dxa"/>
            <w:shd w:val="clear" w:color="auto" w:fill="FFFFFF" w:themeFill="background1"/>
          </w:tcPr>
          <w:p w14:paraId="511E412E" w14:textId="77777777" w:rsidR="00F72621" w:rsidRPr="00F72621" w:rsidRDefault="00F72621" w:rsidP="00F72621">
            <w:pPr>
              <w:rPr>
                <w:rFonts w:cstheme="minorHAnsi"/>
                <w:b/>
                <w:sz w:val="20"/>
                <w:szCs w:val="20"/>
                <w:u w:val="single"/>
              </w:rPr>
            </w:pPr>
            <w:r w:rsidRPr="00F72621">
              <w:rPr>
                <w:rFonts w:cstheme="minorHAnsi"/>
                <w:b/>
                <w:sz w:val="20"/>
                <w:szCs w:val="20"/>
                <w:u w:val="single"/>
              </w:rPr>
              <w:t xml:space="preserve">Paper 1 </w:t>
            </w:r>
          </w:p>
          <w:p w14:paraId="10B76585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Structure of Synovial Joint linked to bones/muscles/ and movement that takes place</w:t>
            </w:r>
          </w:p>
          <w:p w14:paraId="66BE50B1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How joints differ to allow movement and applied to sporting actions. Linked to movement analysis</w:t>
            </w:r>
          </w:p>
          <w:p w14:paraId="2E2A8B0A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Muscular contractions linked to sporting movements/actions</w:t>
            </w:r>
          </w:p>
          <w:p w14:paraId="3124D853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 xml:space="preserve">Cardiorespiratory recap – pathway of blood </w:t>
            </w:r>
          </w:p>
          <w:p w14:paraId="6D8BABE3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Recovery methods to include ice baths and oxygen tents</w:t>
            </w:r>
          </w:p>
          <w:p w14:paraId="224E0519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How to effectively answer 6 and 9 mark exam questions</w:t>
            </w:r>
          </w:p>
          <w:p w14:paraId="26265DA2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</w:p>
          <w:p w14:paraId="28E2E99E" w14:textId="77777777" w:rsidR="00F72621" w:rsidRPr="00F72621" w:rsidRDefault="00F72621" w:rsidP="00F72621">
            <w:pPr>
              <w:rPr>
                <w:rFonts w:cstheme="minorHAnsi"/>
                <w:b/>
                <w:sz w:val="20"/>
                <w:szCs w:val="20"/>
                <w:u w:val="single"/>
              </w:rPr>
            </w:pPr>
            <w:r w:rsidRPr="00F72621">
              <w:rPr>
                <w:rFonts w:cstheme="minorHAnsi"/>
                <w:b/>
                <w:sz w:val="20"/>
                <w:szCs w:val="20"/>
                <w:u w:val="single"/>
              </w:rPr>
              <w:t>Paper 2</w:t>
            </w:r>
          </w:p>
          <w:p w14:paraId="24291D1B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b/>
                <w:sz w:val="20"/>
                <w:szCs w:val="20"/>
                <w:u w:val="single"/>
              </w:rPr>
              <w:t>R</w:t>
            </w:r>
            <w:r w:rsidRPr="00F72621">
              <w:rPr>
                <w:rFonts w:cstheme="minorHAnsi"/>
                <w:sz w:val="20"/>
                <w:szCs w:val="20"/>
              </w:rPr>
              <w:t>ecap lessons through practical sessions led by students:</w:t>
            </w:r>
          </w:p>
          <w:p w14:paraId="584E4BF4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Skill Acquisition</w:t>
            </w:r>
          </w:p>
          <w:p w14:paraId="4EC4C3DB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Guidance linked to feedback</w:t>
            </w:r>
          </w:p>
          <w:p w14:paraId="6D9A77D5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 xml:space="preserve">Arousal with ink to gross skills </w:t>
            </w:r>
          </w:p>
          <w:p w14:paraId="59F406F6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Barriers Participation (Theory)</w:t>
            </w:r>
          </w:p>
          <w:p w14:paraId="01BBEA75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Use of Technology (Theory)</w:t>
            </w:r>
          </w:p>
          <w:p w14:paraId="211E2AE0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How to effectively answer 6 and 9 mark exam questions</w:t>
            </w:r>
          </w:p>
          <w:p w14:paraId="1D5F98D7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</w:p>
          <w:p w14:paraId="777722D4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b/>
                <w:sz w:val="20"/>
                <w:szCs w:val="20"/>
                <w:u w:val="single"/>
              </w:rPr>
              <w:t>Practical</w:t>
            </w:r>
            <w:r w:rsidRPr="00F72621">
              <w:rPr>
                <w:rFonts w:cstheme="minorHAnsi"/>
                <w:sz w:val="20"/>
                <w:szCs w:val="20"/>
              </w:rPr>
              <w:t>: Table tennis and handball</w:t>
            </w:r>
          </w:p>
          <w:p w14:paraId="52E62121" w14:textId="77777777" w:rsidR="00BF56A7" w:rsidRPr="00F72621" w:rsidRDefault="00BF56A7" w:rsidP="00F72621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5" w:type="dxa"/>
            <w:shd w:val="clear" w:color="auto" w:fill="FFFFFF" w:themeFill="background1"/>
          </w:tcPr>
          <w:p w14:paraId="6191D749" w14:textId="3E0F5AF5" w:rsidR="00BF56A7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Athletics for NEA Practical. All students to be assessed across 2 athletic activities for part one and part two</w:t>
            </w:r>
          </w:p>
        </w:tc>
      </w:tr>
      <w:tr w:rsidR="00BF56A7" w:rsidRPr="00966772" w14:paraId="1AA5FFFA" w14:textId="77777777" w:rsidTr="00F72621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3704C2C3" w14:textId="47B00EC1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Y11</w:t>
            </w:r>
          </w:p>
        </w:tc>
        <w:tc>
          <w:tcPr>
            <w:tcW w:w="4132" w:type="dxa"/>
            <w:shd w:val="clear" w:color="auto" w:fill="FFFFFF" w:themeFill="background1"/>
          </w:tcPr>
          <w:p w14:paraId="189117B1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NEA Preparation with revision of topic and write up:</w:t>
            </w:r>
          </w:p>
          <w:p w14:paraId="1146A437" w14:textId="77777777" w:rsidR="00F72621" w:rsidRPr="00F72621" w:rsidRDefault="00F72621" w:rsidP="00F72621">
            <w:pPr>
              <w:pStyle w:val="ListParagraph"/>
              <w:numPr>
                <w:ilvl w:val="0"/>
                <w:numId w:val="6"/>
              </w:num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Physical Training</w:t>
            </w:r>
          </w:p>
          <w:p w14:paraId="5E168D52" w14:textId="77777777" w:rsidR="00F72621" w:rsidRPr="00F72621" w:rsidRDefault="00F72621" w:rsidP="00F72621">
            <w:pPr>
              <w:pStyle w:val="ListParagraph"/>
              <w:numPr>
                <w:ilvl w:val="0"/>
                <w:numId w:val="6"/>
              </w:num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Warm up and Cool Down</w:t>
            </w:r>
          </w:p>
          <w:p w14:paraId="22387D99" w14:textId="77777777" w:rsidR="00F72621" w:rsidRPr="00F72621" w:rsidRDefault="00F72621" w:rsidP="00F72621">
            <w:pPr>
              <w:pStyle w:val="ListParagraph"/>
              <w:numPr>
                <w:ilvl w:val="0"/>
                <w:numId w:val="6"/>
              </w:num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Principles of Training/overload</w:t>
            </w:r>
          </w:p>
          <w:p w14:paraId="6C372541" w14:textId="77777777" w:rsidR="00F72621" w:rsidRPr="00F72621" w:rsidRDefault="00F72621" w:rsidP="00F72621">
            <w:pPr>
              <w:pStyle w:val="ListParagraph"/>
              <w:numPr>
                <w:ilvl w:val="0"/>
                <w:numId w:val="6"/>
              </w:num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Goal Setting</w:t>
            </w:r>
          </w:p>
          <w:p w14:paraId="1A9D242E" w14:textId="77777777" w:rsidR="00F72621" w:rsidRPr="00F72621" w:rsidRDefault="00F72621" w:rsidP="00F72621">
            <w:pPr>
              <w:pStyle w:val="ListParagraph"/>
              <w:numPr>
                <w:ilvl w:val="0"/>
                <w:numId w:val="6"/>
              </w:num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Guidance and Feedback</w:t>
            </w:r>
          </w:p>
          <w:p w14:paraId="1981AC0A" w14:textId="77777777" w:rsidR="00F72621" w:rsidRPr="00F72621" w:rsidRDefault="00F72621" w:rsidP="00F72621">
            <w:pPr>
              <w:pStyle w:val="ListParagraph"/>
              <w:numPr>
                <w:ilvl w:val="0"/>
                <w:numId w:val="6"/>
              </w:num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Arousal and Stress Techniques</w:t>
            </w:r>
          </w:p>
          <w:p w14:paraId="1EB1BF5F" w14:textId="77777777" w:rsidR="00F72621" w:rsidRPr="00F72621" w:rsidRDefault="00F72621" w:rsidP="00F72621">
            <w:pPr>
              <w:pStyle w:val="ListParagraph"/>
              <w:rPr>
                <w:rFonts w:cstheme="minorHAnsi"/>
                <w:sz w:val="20"/>
                <w:szCs w:val="20"/>
              </w:rPr>
            </w:pPr>
          </w:p>
          <w:p w14:paraId="24075AC8" w14:textId="77777777" w:rsidR="00F72621" w:rsidRPr="00F72621" w:rsidRDefault="00F72621" w:rsidP="00F72621">
            <w:pPr>
              <w:pStyle w:val="ListParagraph"/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Revision Lessons after NEA is completed:</w:t>
            </w:r>
          </w:p>
          <w:p w14:paraId="49327822" w14:textId="77777777" w:rsidR="00F72621" w:rsidRPr="00F72621" w:rsidRDefault="00F72621" w:rsidP="00F72621">
            <w:pPr>
              <w:pStyle w:val="ListParagraph"/>
              <w:numPr>
                <w:ilvl w:val="0"/>
                <w:numId w:val="6"/>
              </w:num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Synovial Joint and Movement</w:t>
            </w:r>
          </w:p>
          <w:p w14:paraId="30378326" w14:textId="77777777" w:rsidR="00F72621" w:rsidRPr="00F72621" w:rsidRDefault="00F72621" w:rsidP="00F72621">
            <w:pPr>
              <w:pStyle w:val="ListParagraph"/>
              <w:numPr>
                <w:ilvl w:val="0"/>
                <w:numId w:val="6"/>
              </w:num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Movement Analysis</w:t>
            </w:r>
          </w:p>
          <w:p w14:paraId="5CAF17A1" w14:textId="77777777" w:rsidR="00F72621" w:rsidRPr="00F72621" w:rsidRDefault="00F72621" w:rsidP="00F72621">
            <w:pPr>
              <w:pStyle w:val="ListParagraph"/>
              <w:numPr>
                <w:ilvl w:val="0"/>
                <w:numId w:val="6"/>
              </w:num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PEDs</w:t>
            </w:r>
          </w:p>
          <w:p w14:paraId="442A58A0" w14:textId="77777777" w:rsidR="00F72621" w:rsidRPr="00F72621" w:rsidRDefault="00F72621" w:rsidP="00F72621">
            <w:pPr>
              <w:pStyle w:val="ListParagraph"/>
              <w:numPr>
                <w:ilvl w:val="0"/>
                <w:numId w:val="6"/>
              </w:num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Personality and Motivation</w:t>
            </w:r>
          </w:p>
          <w:p w14:paraId="4CB070F4" w14:textId="2796C380" w:rsidR="00BF56A7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 xml:space="preserve">Cardiac </w:t>
            </w:r>
            <w:proofErr w:type="spellStart"/>
            <w:r w:rsidRPr="00F72621">
              <w:rPr>
                <w:rFonts w:cstheme="minorHAnsi"/>
                <w:sz w:val="20"/>
                <w:szCs w:val="20"/>
              </w:rPr>
              <w:t>Cyle</w:t>
            </w:r>
            <w:proofErr w:type="spellEnd"/>
          </w:p>
        </w:tc>
        <w:tc>
          <w:tcPr>
            <w:tcW w:w="5244" w:type="dxa"/>
            <w:shd w:val="clear" w:color="auto" w:fill="FFFFFF" w:themeFill="background1"/>
          </w:tcPr>
          <w:p w14:paraId="507C184C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Recap of previously taught units and topics for revision based on analysis of mock examinations with cumulative questioning.</w:t>
            </w:r>
          </w:p>
          <w:p w14:paraId="43BCF0A7" w14:textId="77777777" w:rsidR="00F72621" w:rsidRPr="00F72621" w:rsidRDefault="00F72621" w:rsidP="00F72621">
            <w:pPr>
              <w:pStyle w:val="ListParagraph"/>
              <w:numPr>
                <w:ilvl w:val="0"/>
                <w:numId w:val="7"/>
              </w:num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Respiratory System</w:t>
            </w:r>
          </w:p>
          <w:p w14:paraId="426916BA" w14:textId="77777777" w:rsidR="00F72621" w:rsidRPr="00F72621" w:rsidRDefault="00F72621" w:rsidP="00F72621">
            <w:pPr>
              <w:pStyle w:val="ListParagraph"/>
              <w:numPr>
                <w:ilvl w:val="0"/>
                <w:numId w:val="7"/>
              </w:num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Cardiovascular System</w:t>
            </w:r>
          </w:p>
          <w:p w14:paraId="5499B22A" w14:textId="77777777" w:rsidR="00F72621" w:rsidRPr="00F72621" w:rsidRDefault="00F72621" w:rsidP="00F72621">
            <w:pPr>
              <w:pStyle w:val="ListParagraph"/>
              <w:numPr>
                <w:ilvl w:val="0"/>
                <w:numId w:val="7"/>
              </w:num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Information Processing Model</w:t>
            </w:r>
          </w:p>
          <w:p w14:paraId="2754D1DF" w14:textId="77777777" w:rsidR="00F72621" w:rsidRPr="00F72621" w:rsidRDefault="00F72621" w:rsidP="00F72621">
            <w:pPr>
              <w:pStyle w:val="ListParagraph"/>
              <w:numPr>
                <w:ilvl w:val="0"/>
                <w:numId w:val="7"/>
              </w:num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Effects of Exercise</w:t>
            </w:r>
          </w:p>
          <w:p w14:paraId="7C041EF7" w14:textId="77777777" w:rsidR="00F72621" w:rsidRPr="00F72621" w:rsidRDefault="00F72621" w:rsidP="00F72621">
            <w:pPr>
              <w:pStyle w:val="ListParagraph"/>
              <w:numPr>
                <w:ilvl w:val="0"/>
                <w:numId w:val="7"/>
              </w:num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Gamesmanship and sportsmanship</w:t>
            </w:r>
          </w:p>
          <w:p w14:paraId="4524EA75" w14:textId="77777777" w:rsidR="00F72621" w:rsidRPr="00F72621" w:rsidRDefault="00F72621" w:rsidP="00F72621">
            <w:pPr>
              <w:pStyle w:val="ListParagraph"/>
              <w:numPr>
                <w:ilvl w:val="0"/>
                <w:numId w:val="7"/>
              </w:num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Hooliganism and Spectator Behaviour</w:t>
            </w:r>
          </w:p>
          <w:p w14:paraId="344366BE" w14:textId="77777777" w:rsidR="00F72621" w:rsidRPr="00F72621" w:rsidRDefault="00F72621" w:rsidP="00F72621">
            <w:pPr>
              <w:pStyle w:val="ListParagraph"/>
              <w:numPr>
                <w:ilvl w:val="0"/>
                <w:numId w:val="7"/>
              </w:num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Technology</w:t>
            </w:r>
          </w:p>
          <w:p w14:paraId="18C95181" w14:textId="77777777" w:rsidR="00F72621" w:rsidRPr="00F72621" w:rsidRDefault="00F72621" w:rsidP="00F72621">
            <w:pPr>
              <w:pStyle w:val="ListParagraph"/>
              <w:numPr>
                <w:ilvl w:val="0"/>
                <w:numId w:val="7"/>
              </w:num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Commercialisation in sport</w:t>
            </w:r>
          </w:p>
          <w:p w14:paraId="7E488A77" w14:textId="77777777" w:rsidR="00F72621" w:rsidRPr="00F72621" w:rsidRDefault="00F72621" w:rsidP="00F72621">
            <w:pPr>
              <w:pStyle w:val="ListParagraph"/>
              <w:numPr>
                <w:ilvl w:val="0"/>
                <w:numId w:val="7"/>
              </w:num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Health</w:t>
            </w:r>
          </w:p>
          <w:p w14:paraId="3FF4F7CF" w14:textId="77777777" w:rsidR="00F72621" w:rsidRPr="00F72621" w:rsidRDefault="00F72621" w:rsidP="00F72621">
            <w:pPr>
              <w:pStyle w:val="ListParagraph"/>
              <w:numPr>
                <w:ilvl w:val="0"/>
                <w:numId w:val="7"/>
              </w:num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Balanced Diet</w:t>
            </w:r>
          </w:p>
          <w:p w14:paraId="33D38E5A" w14:textId="77777777" w:rsidR="00F72621" w:rsidRPr="00F72621" w:rsidRDefault="00F72621" w:rsidP="00F72621">
            <w:pPr>
              <w:pStyle w:val="ListParagraph"/>
              <w:numPr>
                <w:ilvl w:val="0"/>
                <w:numId w:val="7"/>
              </w:num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Components of Fitness</w:t>
            </w:r>
          </w:p>
          <w:p w14:paraId="5608D77A" w14:textId="77777777" w:rsidR="00F72621" w:rsidRPr="00F72621" w:rsidRDefault="00F72621" w:rsidP="00F72621">
            <w:pPr>
              <w:pStyle w:val="ListParagraph"/>
              <w:numPr>
                <w:ilvl w:val="0"/>
                <w:numId w:val="7"/>
              </w:num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Fitness Testing</w:t>
            </w:r>
          </w:p>
          <w:p w14:paraId="2C3F59C9" w14:textId="77777777" w:rsidR="00F72621" w:rsidRPr="00F72621" w:rsidRDefault="00F72621" w:rsidP="00F72621">
            <w:pPr>
              <w:pStyle w:val="ListParagraph"/>
              <w:numPr>
                <w:ilvl w:val="0"/>
                <w:numId w:val="7"/>
              </w:num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Engagement Patterns in Sport</w:t>
            </w:r>
          </w:p>
          <w:p w14:paraId="15642E2B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</w:p>
          <w:p w14:paraId="27EA30BC" w14:textId="3F4BD94D" w:rsidR="00BF56A7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Practical Sports Filming – Preparation for Practical Moderation</w:t>
            </w:r>
          </w:p>
        </w:tc>
        <w:tc>
          <w:tcPr>
            <w:tcW w:w="5245" w:type="dxa"/>
            <w:shd w:val="clear" w:color="auto" w:fill="FFFFFF" w:themeFill="background1"/>
          </w:tcPr>
          <w:p w14:paraId="045B5A43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Recap of previously taught units and topics for revision based on analysis of mock examinations with cumulative questioning.</w:t>
            </w:r>
          </w:p>
          <w:p w14:paraId="3FA27A02" w14:textId="77777777" w:rsidR="00F72621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</w:p>
          <w:p w14:paraId="572F6502" w14:textId="77777777" w:rsidR="00F72621" w:rsidRPr="00F72621" w:rsidRDefault="00F72621" w:rsidP="00F72621">
            <w:pPr>
              <w:pStyle w:val="ListParagraph"/>
              <w:numPr>
                <w:ilvl w:val="0"/>
                <w:numId w:val="8"/>
              </w:num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Levers</w:t>
            </w:r>
          </w:p>
          <w:p w14:paraId="5042E61A" w14:textId="77777777" w:rsidR="00F72621" w:rsidRPr="00F72621" w:rsidRDefault="00F72621" w:rsidP="00F72621">
            <w:pPr>
              <w:pStyle w:val="ListParagraph"/>
              <w:numPr>
                <w:ilvl w:val="0"/>
                <w:numId w:val="8"/>
              </w:num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Mechanical Advantage</w:t>
            </w:r>
          </w:p>
          <w:p w14:paraId="31824E42" w14:textId="77777777" w:rsidR="00F72621" w:rsidRPr="00F72621" w:rsidRDefault="00F72621" w:rsidP="00F72621">
            <w:pPr>
              <w:pStyle w:val="ListParagraph"/>
              <w:numPr>
                <w:ilvl w:val="0"/>
                <w:numId w:val="8"/>
              </w:num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Training Seasons</w:t>
            </w:r>
          </w:p>
          <w:p w14:paraId="6F011982" w14:textId="77777777" w:rsidR="00F72621" w:rsidRPr="00F72621" w:rsidRDefault="00F72621" w:rsidP="00F72621">
            <w:pPr>
              <w:pStyle w:val="ListParagraph"/>
              <w:numPr>
                <w:ilvl w:val="0"/>
                <w:numId w:val="8"/>
              </w:num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Classification of Skills</w:t>
            </w:r>
          </w:p>
          <w:p w14:paraId="183C80C6" w14:textId="77777777" w:rsidR="00F72621" w:rsidRPr="00F72621" w:rsidRDefault="00F72621" w:rsidP="00F72621">
            <w:pPr>
              <w:pStyle w:val="ListParagraph"/>
              <w:numPr>
                <w:ilvl w:val="0"/>
                <w:numId w:val="8"/>
              </w:num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Somatotypes</w:t>
            </w:r>
          </w:p>
          <w:p w14:paraId="5E5C6BF2" w14:textId="6424D8CF" w:rsidR="00BF56A7" w:rsidRPr="00F72621" w:rsidRDefault="00F72621" w:rsidP="00F72621">
            <w:pPr>
              <w:rPr>
                <w:rFonts w:cstheme="minorHAnsi"/>
                <w:sz w:val="20"/>
                <w:szCs w:val="20"/>
              </w:rPr>
            </w:pPr>
            <w:r w:rsidRPr="00F72621">
              <w:rPr>
                <w:rFonts w:cstheme="minorHAnsi"/>
                <w:sz w:val="20"/>
                <w:szCs w:val="20"/>
              </w:rPr>
              <w:t>Exam Preparation</w:t>
            </w:r>
          </w:p>
        </w:tc>
      </w:tr>
      <w:tr w:rsidR="00BF56A7" w:rsidRPr="00966772" w14:paraId="38783DF7" w14:textId="77777777" w:rsidTr="00F72621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63FFECCE" w14:textId="4832E95D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lastRenderedPageBreak/>
              <w:t>Y12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6C2C8D79" w14:textId="77777777" w:rsidR="00BF56A7" w:rsidRPr="00C8501E" w:rsidRDefault="00BF56A7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043C57B7" w14:textId="77777777" w:rsidR="00BF56A7" w:rsidRPr="009B5EE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19FDCB98" w14:textId="77777777" w:rsidR="00BF56A7" w:rsidRPr="0096677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BF56A7" w:rsidRPr="00966772" w14:paraId="70D755A5" w14:textId="77777777" w:rsidTr="00F72621">
        <w:trPr>
          <w:cantSplit/>
          <w:trHeight w:val="1532"/>
        </w:trPr>
        <w:tc>
          <w:tcPr>
            <w:tcW w:w="547" w:type="dxa"/>
            <w:tcBorders>
              <w:bottom w:val="single" w:sz="4" w:space="0" w:color="auto"/>
            </w:tcBorders>
            <w:shd w:val="clear" w:color="auto" w:fill="E2EFD9" w:themeFill="accent6" w:themeFillTint="33"/>
            <w:textDirection w:val="btLr"/>
            <w:vAlign w:val="center"/>
          </w:tcPr>
          <w:p w14:paraId="5355E752" w14:textId="642F7A29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Y13</w:t>
            </w:r>
          </w:p>
        </w:tc>
        <w:tc>
          <w:tcPr>
            <w:tcW w:w="4132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21980C02" w14:textId="77777777" w:rsidR="00BF56A7" w:rsidRPr="00C8501E" w:rsidRDefault="00BF56A7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61116CAF" w14:textId="77777777" w:rsidR="00BF56A7" w:rsidRPr="009B5EE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74836C1C" w14:textId="77777777" w:rsidR="00BF56A7" w:rsidRPr="0096677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</w:tbl>
    <w:p w14:paraId="6B9818AD" w14:textId="77777777" w:rsidR="00B55F19" w:rsidRDefault="00B55F19"/>
    <w:p w14:paraId="44F78CFF" w14:textId="77777777" w:rsidR="00B55F19" w:rsidRDefault="00B55F19"/>
    <w:p w14:paraId="67E8FF0E" w14:textId="77777777" w:rsidR="00B55F19" w:rsidRDefault="00B55F19"/>
    <w:p w14:paraId="708DB5EB" w14:textId="77777777" w:rsidR="00B55F19" w:rsidRDefault="00B55F19"/>
    <w:p w14:paraId="0788DF8D" w14:textId="77777777" w:rsidR="00B55F19" w:rsidRDefault="00B55F19"/>
    <w:p w14:paraId="28F4DC58" w14:textId="77777777" w:rsidR="00B55F19" w:rsidRDefault="00B55F19"/>
    <w:sectPr w:rsidR="00B55F19" w:rsidSect="00015DDA">
      <w:headerReference w:type="default" r:id="rId10"/>
      <w:pgSz w:w="16838" w:h="11906" w:orient="landscape"/>
      <w:pgMar w:top="851" w:right="1440" w:bottom="284" w:left="1440" w:header="142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560B04B" w14:textId="77777777" w:rsidR="008F276C" w:rsidRDefault="008F276C" w:rsidP="007D7B2F">
      <w:pPr>
        <w:spacing w:after="0" w:line="240" w:lineRule="auto"/>
      </w:pPr>
      <w:r>
        <w:separator/>
      </w:r>
    </w:p>
  </w:endnote>
  <w:endnote w:type="continuationSeparator" w:id="0">
    <w:p w14:paraId="42E093F9" w14:textId="77777777" w:rsidR="008F276C" w:rsidRDefault="008F276C" w:rsidP="007D7B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游ゴシック Light">
    <w:panose1 w:val="00000000000000000000"/>
    <w:charset w:val="8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游明朝">
    <w:panose1 w:val="00000000000000000000"/>
    <w:charset w:val="8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836824E" w14:textId="77777777" w:rsidR="008F276C" w:rsidRDefault="008F276C" w:rsidP="007D7B2F">
      <w:pPr>
        <w:spacing w:after="0" w:line="240" w:lineRule="auto"/>
      </w:pPr>
      <w:r>
        <w:separator/>
      </w:r>
    </w:p>
  </w:footnote>
  <w:footnote w:type="continuationSeparator" w:id="0">
    <w:p w14:paraId="4240720F" w14:textId="77777777" w:rsidR="008F276C" w:rsidRDefault="008F276C" w:rsidP="007D7B2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5D2B297" w14:textId="4E061ACD" w:rsidR="00691BDD" w:rsidRPr="007D7B2F" w:rsidRDefault="00691BDD" w:rsidP="007D7B2F">
    <w:pPr>
      <w:pStyle w:val="Header"/>
      <w:jc w:val="center"/>
      <w:rPr>
        <w:sz w:val="44"/>
      </w:rPr>
    </w:pPr>
    <w:r>
      <w:rPr>
        <w:noProof/>
        <w:sz w:val="44"/>
        <w:lang w:eastAsia="en-GB"/>
      </w:rPr>
      <w:drawing>
        <wp:anchor distT="0" distB="0" distL="114300" distR="114300" simplePos="0" relativeHeight="251663360" behindDoc="0" locked="0" layoutInCell="1" allowOverlap="1" wp14:anchorId="11BF011F" wp14:editId="679AC638">
          <wp:simplePos x="0" y="0"/>
          <wp:positionH relativeFrom="column">
            <wp:posOffset>-515620</wp:posOffset>
          </wp:positionH>
          <wp:positionV relativeFrom="paragraph">
            <wp:posOffset>34026</wp:posOffset>
          </wp:positionV>
          <wp:extent cx="281305" cy="311150"/>
          <wp:effectExtent l="0" t="0" r="4445" b="0"/>
          <wp:wrapTight wrapText="bothSides">
            <wp:wrapPolygon edited="0">
              <wp:start x="0" y="0"/>
              <wp:lineTo x="0" y="17192"/>
              <wp:lineTo x="7314" y="19837"/>
              <wp:lineTo x="13165" y="19837"/>
              <wp:lineTo x="20479" y="15869"/>
              <wp:lineTo x="20479" y="0"/>
              <wp:lineTo x="0" y="0"/>
            </wp:wrapPolygon>
          </wp:wrapTight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SRS HQ Logo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81305" cy="3111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sz w:val="44"/>
      </w:rPr>
      <w:t xml:space="preserve">SRS </w:t>
    </w:r>
    <w:r w:rsidR="00C569E1">
      <w:rPr>
        <w:sz w:val="44"/>
      </w:rPr>
      <w:t>–</w:t>
    </w:r>
    <w:r w:rsidR="00C429EC">
      <w:rPr>
        <w:sz w:val="44"/>
      </w:rPr>
      <w:t xml:space="preserve">Curriculum Overview – </w:t>
    </w:r>
    <w:r w:rsidR="00F72621">
      <w:rPr>
        <w:sz w:val="44"/>
      </w:rPr>
      <w:t>PE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hybridMultilevel"/>
    <w:tmpl w:val="00000001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10617DDD"/>
    <w:multiLevelType w:val="hybridMultilevel"/>
    <w:tmpl w:val="B71C2FE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5B27324"/>
    <w:multiLevelType w:val="hybridMultilevel"/>
    <w:tmpl w:val="A45E48A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6045E9F"/>
    <w:multiLevelType w:val="hybridMultilevel"/>
    <w:tmpl w:val="A698C11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AC53035"/>
    <w:multiLevelType w:val="hybridMultilevel"/>
    <w:tmpl w:val="A8FAF7D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C324F28"/>
    <w:multiLevelType w:val="hybridMultilevel"/>
    <w:tmpl w:val="834C932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98F19E9"/>
    <w:multiLevelType w:val="hybridMultilevel"/>
    <w:tmpl w:val="EF10D27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2CDE0053"/>
    <w:multiLevelType w:val="hybridMultilevel"/>
    <w:tmpl w:val="4FDC41F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FCF613B"/>
    <w:multiLevelType w:val="hybridMultilevel"/>
    <w:tmpl w:val="AEF43FB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37AF0621"/>
    <w:multiLevelType w:val="hybridMultilevel"/>
    <w:tmpl w:val="D6D4FAD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EE40094"/>
    <w:multiLevelType w:val="hybridMultilevel"/>
    <w:tmpl w:val="95F2E6C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F2A00A2"/>
    <w:multiLevelType w:val="hybridMultilevel"/>
    <w:tmpl w:val="FE9C347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32B0D73"/>
    <w:multiLevelType w:val="hybridMultilevel"/>
    <w:tmpl w:val="4C9C5F6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6527ADB"/>
    <w:multiLevelType w:val="hybridMultilevel"/>
    <w:tmpl w:val="E5C8DF7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6CC53C9"/>
    <w:multiLevelType w:val="hybridMultilevel"/>
    <w:tmpl w:val="222AFBE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AA11A59"/>
    <w:multiLevelType w:val="hybridMultilevel"/>
    <w:tmpl w:val="F2AA27B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E605F37"/>
    <w:multiLevelType w:val="hybridMultilevel"/>
    <w:tmpl w:val="F8D4994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7">
    <w:nsid w:val="5E67559A"/>
    <w:multiLevelType w:val="hybridMultilevel"/>
    <w:tmpl w:val="8258CD3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>
    <w:nsid w:val="5F3246E3"/>
    <w:multiLevelType w:val="hybridMultilevel"/>
    <w:tmpl w:val="36F0258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61622E4F"/>
    <w:multiLevelType w:val="hybridMultilevel"/>
    <w:tmpl w:val="9A7048A4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734780F"/>
    <w:multiLevelType w:val="hybridMultilevel"/>
    <w:tmpl w:val="77CAFED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70914A8F"/>
    <w:multiLevelType w:val="hybridMultilevel"/>
    <w:tmpl w:val="1770639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8"/>
  </w:num>
  <w:num w:numId="2">
    <w:abstractNumId w:val="20"/>
  </w:num>
  <w:num w:numId="3">
    <w:abstractNumId w:val="11"/>
  </w:num>
  <w:num w:numId="4">
    <w:abstractNumId w:val="7"/>
  </w:num>
  <w:num w:numId="5">
    <w:abstractNumId w:val="15"/>
  </w:num>
  <w:num w:numId="6">
    <w:abstractNumId w:val="18"/>
  </w:num>
  <w:num w:numId="7">
    <w:abstractNumId w:val="14"/>
  </w:num>
  <w:num w:numId="8">
    <w:abstractNumId w:val="12"/>
  </w:num>
  <w:num w:numId="9">
    <w:abstractNumId w:val="1"/>
  </w:num>
  <w:num w:numId="10">
    <w:abstractNumId w:val="3"/>
  </w:num>
  <w:num w:numId="11">
    <w:abstractNumId w:val="5"/>
  </w:num>
  <w:num w:numId="12">
    <w:abstractNumId w:val="10"/>
  </w:num>
  <w:num w:numId="13">
    <w:abstractNumId w:val="13"/>
  </w:num>
  <w:num w:numId="14">
    <w:abstractNumId w:val="19"/>
  </w:num>
  <w:num w:numId="15">
    <w:abstractNumId w:val="0"/>
  </w:num>
  <w:num w:numId="16">
    <w:abstractNumId w:val="9"/>
  </w:num>
  <w:num w:numId="17">
    <w:abstractNumId w:val="16"/>
  </w:num>
  <w:num w:numId="18">
    <w:abstractNumId w:val="2"/>
  </w:num>
  <w:num w:numId="19">
    <w:abstractNumId w:val="21"/>
  </w:num>
  <w:num w:numId="20">
    <w:abstractNumId w:val="17"/>
  </w:num>
  <w:num w:numId="21">
    <w:abstractNumId w:val="6"/>
  </w:num>
  <w:num w:numId="2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72232"/>
    <w:rsid w:val="00015DDA"/>
    <w:rsid w:val="000532B4"/>
    <w:rsid w:val="000831BA"/>
    <w:rsid w:val="000D5C8D"/>
    <w:rsid w:val="00106AAF"/>
    <w:rsid w:val="001118CA"/>
    <w:rsid w:val="001402C9"/>
    <w:rsid w:val="0016500E"/>
    <w:rsid w:val="001908C9"/>
    <w:rsid w:val="00191ED6"/>
    <w:rsid w:val="00220268"/>
    <w:rsid w:val="00236FC6"/>
    <w:rsid w:val="002432F9"/>
    <w:rsid w:val="0024384D"/>
    <w:rsid w:val="002441DB"/>
    <w:rsid w:val="002446CE"/>
    <w:rsid w:val="00257303"/>
    <w:rsid w:val="00257FE1"/>
    <w:rsid w:val="002D1E41"/>
    <w:rsid w:val="002D23DD"/>
    <w:rsid w:val="002F010E"/>
    <w:rsid w:val="003148BB"/>
    <w:rsid w:val="00372232"/>
    <w:rsid w:val="003A475C"/>
    <w:rsid w:val="003D5BAF"/>
    <w:rsid w:val="004307DE"/>
    <w:rsid w:val="004653D9"/>
    <w:rsid w:val="004771FE"/>
    <w:rsid w:val="00491CB0"/>
    <w:rsid w:val="004E2475"/>
    <w:rsid w:val="00502AD7"/>
    <w:rsid w:val="0054174D"/>
    <w:rsid w:val="00570149"/>
    <w:rsid w:val="00586E6F"/>
    <w:rsid w:val="005F0B2E"/>
    <w:rsid w:val="00611FBC"/>
    <w:rsid w:val="00615E79"/>
    <w:rsid w:val="00660844"/>
    <w:rsid w:val="0066422F"/>
    <w:rsid w:val="00691BDD"/>
    <w:rsid w:val="006A0451"/>
    <w:rsid w:val="006D355B"/>
    <w:rsid w:val="00712518"/>
    <w:rsid w:val="00715503"/>
    <w:rsid w:val="007337BD"/>
    <w:rsid w:val="00740165"/>
    <w:rsid w:val="007678FC"/>
    <w:rsid w:val="00772DB0"/>
    <w:rsid w:val="00775DAE"/>
    <w:rsid w:val="0078279E"/>
    <w:rsid w:val="007A7B13"/>
    <w:rsid w:val="007B5B01"/>
    <w:rsid w:val="007D7B2F"/>
    <w:rsid w:val="008A2646"/>
    <w:rsid w:val="008F276C"/>
    <w:rsid w:val="008F6470"/>
    <w:rsid w:val="00910A54"/>
    <w:rsid w:val="0091414D"/>
    <w:rsid w:val="00920C49"/>
    <w:rsid w:val="00961B66"/>
    <w:rsid w:val="00966772"/>
    <w:rsid w:val="009709EB"/>
    <w:rsid w:val="0097312C"/>
    <w:rsid w:val="009B5EE2"/>
    <w:rsid w:val="00A628DD"/>
    <w:rsid w:val="00A8230E"/>
    <w:rsid w:val="00AA2639"/>
    <w:rsid w:val="00AB4ADD"/>
    <w:rsid w:val="00B02828"/>
    <w:rsid w:val="00B55F19"/>
    <w:rsid w:val="00B62090"/>
    <w:rsid w:val="00B816FE"/>
    <w:rsid w:val="00B82A02"/>
    <w:rsid w:val="00B92E34"/>
    <w:rsid w:val="00BA0A78"/>
    <w:rsid w:val="00BD0233"/>
    <w:rsid w:val="00BF56A7"/>
    <w:rsid w:val="00C3581B"/>
    <w:rsid w:val="00C429EC"/>
    <w:rsid w:val="00C569E1"/>
    <w:rsid w:val="00C8501E"/>
    <w:rsid w:val="00C9547F"/>
    <w:rsid w:val="00CA4B26"/>
    <w:rsid w:val="00D03D9E"/>
    <w:rsid w:val="00D2514B"/>
    <w:rsid w:val="00D2723A"/>
    <w:rsid w:val="00D27333"/>
    <w:rsid w:val="00D4085B"/>
    <w:rsid w:val="00D42D59"/>
    <w:rsid w:val="00D64AD5"/>
    <w:rsid w:val="00DD1C8E"/>
    <w:rsid w:val="00DF1873"/>
    <w:rsid w:val="00DF6963"/>
    <w:rsid w:val="00E27FAF"/>
    <w:rsid w:val="00E73EC6"/>
    <w:rsid w:val="00EE60E2"/>
    <w:rsid w:val="00EF225D"/>
    <w:rsid w:val="00F1240C"/>
    <w:rsid w:val="00F53FAE"/>
    <w:rsid w:val="00F72621"/>
    <w:rsid w:val="00FF7E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4337"/>
    <o:shapelayout v:ext="edit">
      <o:idmap v:ext="edit" data="1"/>
    </o:shapelayout>
  </w:shapeDefaults>
  <w:decimalSymbol w:val="."/>
  <w:listSeparator w:val=","/>
  <w14:docId w14:val="73FFC736"/>
  <w15:docId w15:val="{865D10BB-03FD-4F8C-BFD6-CB5972E2B0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37223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372232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ListParagraph">
    <w:name w:val="List Paragraph"/>
    <w:basedOn w:val="Normal"/>
    <w:uiPriority w:val="34"/>
    <w:qFormat/>
    <w:rsid w:val="00C8501E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D7B2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D7B2F"/>
  </w:style>
  <w:style w:type="paragraph" w:styleId="Footer">
    <w:name w:val="footer"/>
    <w:basedOn w:val="Normal"/>
    <w:link w:val="FooterChar"/>
    <w:uiPriority w:val="99"/>
    <w:unhideWhenUsed/>
    <w:rsid w:val="007D7B2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D7B2F"/>
  </w:style>
  <w:style w:type="paragraph" w:styleId="BalloonText">
    <w:name w:val="Balloon Text"/>
    <w:basedOn w:val="Normal"/>
    <w:link w:val="BalloonTextChar"/>
    <w:uiPriority w:val="99"/>
    <w:semiHidden/>
    <w:unhideWhenUsed/>
    <w:rsid w:val="007D7B2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D7B2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242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theme" Target="theme/theme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fontTable" Target="fontTable.xml"/><Relationship Id="rId5" Type="http://schemas.openxmlformats.org/officeDocument/2006/relationships/styles" Target="styles.xml"/><Relationship Id="rId10" Type="http://schemas.openxmlformats.org/officeDocument/2006/relationships/header" Target="header1.xml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BECCEF25E71A14495A6BC3E9184F559" ma:contentTypeVersion="9" ma:contentTypeDescription="Create a new document." ma:contentTypeScope="" ma:versionID="5d66c4acee5ba261037f09562b712d8d">
  <xsd:schema xmlns:xsd="http://www.w3.org/2001/XMLSchema" xmlns:xs="http://www.w3.org/2001/XMLSchema" xmlns:p="http://schemas.microsoft.com/office/2006/metadata/properties" xmlns:ns2="97e0f380-adbb-42d9-8588-091a2fe9696c" targetNamespace="http://schemas.microsoft.com/office/2006/metadata/properties" ma:root="true" ma:fieldsID="d53a353469e823735fbc421f159dbffe" ns2:_="">
    <xsd:import namespace="97e0f380-adbb-42d9-8588-091a2fe9696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e0f380-adbb-42d9-8588-091a2fe9696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03293C03-DA56-43EB-9756-C5CE930BBC0B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F7D95164-B65A-4B1C-A291-F9C62C2CE35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7e0f380-adbb-42d9-8588-091a2fe9696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A765422-2918-4061-923B-48672C36AB7F}">
  <ds:schemaRefs>
    <ds:schemaRef ds:uri="http://purl.org/dc/terms/"/>
    <ds:schemaRef ds:uri="http://schemas.openxmlformats.org/package/2006/metadata/core-properties"/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http://schemas.microsoft.com/office/2006/metadata/properties"/>
    <ds:schemaRef ds:uri="97e0f380-adbb-42d9-8588-091a2fe9696c"/>
    <ds:schemaRef ds:uri="http://www.w3.org/XML/1998/namespace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AE3E2304</Template>
  <TotalTime>6</TotalTime>
  <Pages>4</Pages>
  <Words>672</Words>
  <Characters>3832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RM Education</Company>
  <LinksUpToDate>false</LinksUpToDate>
  <CharactersWithSpaces>4496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Tsagkadakis N</dc:creator>
  <cp:keywords/>
  <dc:description/>
  <cp:lastModifiedBy>Wake J</cp:lastModifiedBy>
  <cp:revision>4</cp:revision>
  <cp:lastPrinted>2020-02-12T07:32:00Z</cp:lastPrinted>
  <dcterms:created xsi:type="dcterms:W3CDTF">2021-08-27T15:02:00Z</dcterms:created>
  <dcterms:modified xsi:type="dcterms:W3CDTF">2021-08-31T10:27:00Z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0x0101004BECCEF25E71A14495A6BC3E9184F559</vt:lpwstr>
  </property>
</Properties>
</file>